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ms-word.template.macroEnabled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69" w:rsidRPr="00F47A69" w:rsidRDefault="00294769" w:rsidP="00F47A69">
      <w:pPr>
        <w:rPr>
          <w:rFonts w:ascii="Times New Roman" w:hAnsi="Times New Roman" w:cs="Times New Roman"/>
          <w:szCs w:val="24"/>
          <w:lang w:val="en-US"/>
        </w:rPr>
      </w:pPr>
    </w:p>
    <w:tbl>
      <w:tblPr>
        <w:tblW w:w="0" w:type="auto"/>
        <w:tblInd w:w="108" w:type="dxa"/>
        <w:tblLook w:val="0000"/>
      </w:tblPr>
      <w:tblGrid>
        <w:gridCol w:w="9463"/>
      </w:tblGrid>
      <w:tr w:rsidR="00091ACB" w:rsidRPr="00091ACB" w:rsidTr="00091ACB">
        <w:trPr>
          <w:trHeight w:val="70"/>
        </w:trPr>
        <w:tc>
          <w:tcPr>
            <w:tcW w:w="9463" w:type="dxa"/>
          </w:tcPr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8A1C21" w:rsidRDefault="00091ACB" w:rsidP="0094543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091ACB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</w:t>
            </w:r>
            <w:r w:rsidR="008A1C21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20.9pt;margin-top:0;width:160.9pt;height:123.35pt;z-index:251660288;mso-position-horizontal:right;mso-position-horizontal-relative:margin;mso-position-vertical:top;mso-position-vertical-relative:margin">
                  <v:imagedata r:id="rId6" o:title=""/>
                  <w10:wrap type="square" anchorx="margin" anchory="margin"/>
                </v:shape>
                <o:OLEObject Type="Embed" ProgID="PBrush" ShapeID="_x0000_s1026" DrawAspect="Content" ObjectID="_1615176688" r:id="rId7"/>
              </w:pict>
            </w:r>
          </w:p>
          <w:p w:rsidR="00091ACB" w:rsidRPr="008A1C21" w:rsidRDefault="00091ACB" w:rsidP="008A1C21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91ACB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</w:t>
            </w:r>
            <w:r w:rsidR="008A1C21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</w:p>
          <w:p w:rsidR="00091ACB" w:rsidRPr="00091ACB" w:rsidRDefault="00091ACB" w:rsidP="00945433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8A1C21" w:rsidRDefault="00091ACB" w:rsidP="009454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1ACB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</w:t>
            </w:r>
          </w:p>
          <w:p w:rsidR="00091ACB" w:rsidRPr="008A1C21" w:rsidRDefault="00091ACB" w:rsidP="00945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C21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  <w:p w:rsidR="00091ACB" w:rsidRPr="008A1C21" w:rsidRDefault="00091ACB" w:rsidP="00945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C21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Pr="008A1C21">
              <w:rPr>
                <w:rFonts w:ascii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 w:rsidRPr="008A1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1ACB" w:rsidRPr="008A1C21" w:rsidRDefault="00091ACB" w:rsidP="00945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C21">
              <w:rPr>
                <w:rFonts w:ascii="Times New Roman" w:hAnsi="Times New Roman" w:cs="Times New Roman"/>
                <w:sz w:val="28"/>
                <w:szCs w:val="28"/>
              </w:rPr>
              <w:t>Государственного казенного общеобразовательного учреждения РД</w:t>
            </w:r>
          </w:p>
          <w:p w:rsidR="00091ACB" w:rsidRPr="008A1C21" w:rsidRDefault="00091ACB" w:rsidP="00945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C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A1C21">
              <w:rPr>
                <w:rFonts w:ascii="Times New Roman" w:hAnsi="Times New Roman" w:cs="Times New Roman"/>
                <w:sz w:val="28"/>
                <w:szCs w:val="28"/>
              </w:rPr>
              <w:t>Новобухтынская</w:t>
            </w:r>
            <w:proofErr w:type="spellEnd"/>
            <w:r w:rsidRPr="008A1C21">
              <w:rPr>
                <w:rFonts w:ascii="Times New Roman" w:hAnsi="Times New Roman" w:cs="Times New Roman"/>
                <w:sz w:val="28"/>
                <w:szCs w:val="28"/>
              </w:rPr>
              <w:t xml:space="preserve"> средняя </w:t>
            </w:r>
            <w:proofErr w:type="spellStart"/>
            <w:r w:rsidRPr="008A1C21">
              <w:rPr>
                <w:rFonts w:ascii="Times New Roman" w:hAnsi="Times New Roman" w:cs="Times New Roman"/>
                <w:sz w:val="28"/>
                <w:szCs w:val="28"/>
              </w:rPr>
              <w:t>общеобразовательня</w:t>
            </w:r>
            <w:proofErr w:type="spellEnd"/>
            <w:r w:rsidRPr="008A1C21">
              <w:rPr>
                <w:rFonts w:ascii="Times New Roman" w:hAnsi="Times New Roman" w:cs="Times New Roman"/>
                <w:sz w:val="28"/>
                <w:szCs w:val="28"/>
              </w:rPr>
              <w:t xml:space="preserve"> школа  </w:t>
            </w:r>
            <w:proofErr w:type="spellStart"/>
            <w:r w:rsidRPr="008A1C21">
              <w:rPr>
                <w:rFonts w:ascii="Times New Roman" w:hAnsi="Times New Roman" w:cs="Times New Roman"/>
                <w:sz w:val="28"/>
                <w:szCs w:val="28"/>
              </w:rPr>
              <w:t>Гунибского</w:t>
            </w:r>
            <w:proofErr w:type="spellEnd"/>
            <w:r w:rsidRPr="008A1C21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091ACB" w:rsidRPr="008A1C21" w:rsidRDefault="00091ACB" w:rsidP="00945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C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итогам 2018 года </w:t>
            </w:r>
          </w:p>
          <w:p w:rsidR="00091ACB" w:rsidRPr="008A1C21" w:rsidRDefault="00091ACB" w:rsidP="00945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rPr>
                <w:rFonts w:ascii="Times New Roman" w:hAnsi="Times New Roman" w:cs="Times New Roman"/>
                <w:szCs w:val="24"/>
              </w:rPr>
            </w:pPr>
          </w:p>
          <w:p w:rsidR="00091ACB" w:rsidRPr="00091ACB" w:rsidRDefault="00091ACB" w:rsidP="0094543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91ACB" w:rsidRPr="00091ACB" w:rsidRDefault="00091ACB" w:rsidP="00091ACB">
      <w:pPr>
        <w:rPr>
          <w:rFonts w:ascii="Times New Roman" w:hAnsi="Times New Roman" w:cs="Times New Roman"/>
          <w:b/>
          <w:szCs w:val="24"/>
          <w:lang w:val="en-US"/>
        </w:rPr>
      </w:pPr>
    </w:p>
    <w:p w:rsidR="00294769" w:rsidRPr="00F47A69" w:rsidRDefault="00294769" w:rsidP="00294769">
      <w:pPr>
        <w:jc w:val="center"/>
        <w:rPr>
          <w:rFonts w:ascii="Times New Roman" w:hAnsi="Times New Roman" w:cs="Times New Roman"/>
          <w:b/>
          <w:szCs w:val="24"/>
        </w:rPr>
      </w:pPr>
      <w:r w:rsidRPr="00F47A69">
        <w:rPr>
          <w:rFonts w:ascii="Times New Roman" w:hAnsi="Times New Roman" w:cs="Times New Roman"/>
          <w:b/>
          <w:szCs w:val="24"/>
        </w:rPr>
        <w:t>1.  АНАЛИТИЧЕСКАЯ  ЧАСТЬ</w:t>
      </w:r>
    </w:p>
    <w:p w:rsidR="00294769" w:rsidRPr="00F47A69" w:rsidRDefault="00294769" w:rsidP="00294769">
      <w:pPr>
        <w:jc w:val="center"/>
        <w:rPr>
          <w:rFonts w:ascii="Times New Roman" w:hAnsi="Times New Roman" w:cs="Times New Roman"/>
          <w:szCs w:val="24"/>
          <w:lang w:val="en-US"/>
        </w:rPr>
      </w:pPr>
    </w:p>
    <w:p w:rsidR="00294769" w:rsidRPr="00F47A69" w:rsidRDefault="00294769" w:rsidP="00294769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 w:rsidRPr="00F47A6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F47A69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F47A69">
        <w:rPr>
          <w:rFonts w:ascii="Times New Roman" w:hAnsi="Times New Roman" w:cs="Times New Roman"/>
          <w:sz w:val="24"/>
          <w:szCs w:val="24"/>
        </w:rPr>
        <w:t xml:space="preserve"> за 2018 календарный год  Государственного казенного общеобразовательного учреждения РД  «</w:t>
      </w:r>
      <w:proofErr w:type="spellStart"/>
      <w:r w:rsidRPr="00F47A69">
        <w:rPr>
          <w:rFonts w:ascii="Times New Roman" w:hAnsi="Times New Roman" w:cs="Times New Roman"/>
          <w:sz w:val="24"/>
          <w:szCs w:val="24"/>
        </w:rPr>
        <w:t>Новобухтынская</w:t>
      </w:r>
      <w:proofErr w:type="spellEnd"/>
      <w:r w:rsidRPr="00F47A69">
        <w:rPr>
          <w:rFonts w:ascii="Times New Roman" w:hAnsi="Times New Roman" w:cs="Times New Roman"/>
          <w:sz w:val="24"/>
          <w:szCs w:val="24"/>
        </w:rPr>
        <w:t xml:space="preserve"> средняя </w:t>
      </w:r>
      <w:proofErr w:type="spellStart"/>
      <w:r w:rsidRPr="00F47A69">
        <w:rPr>
          <w:rFonts w:ascii="Times New Roman" w:hAnsi="Times New Roman" w:cs="Times New Roman"/>
          <w:sz w:val="24"/>
          <w:szCs w:val="24"/>
        </w:rPr>
        <w:t>общеобразовательня</w:t>
      </w:r>
      <w:proofErr w:type="spellEnd"/>
      <w:r w:rsidRPr="00F47A69">
        <w:rPr>
          <w:rFonts w:ascii="Times New Roman" w:hAnsi="Times New Roman" w:cs="Times New Roman"/>
          <w:sz w:val="24"/>
          <w:szCs w:val="24"/>
        </w:rPr>
        <w:t xml:space="preserve"> школа  </w:t>
      </w:r>
      <w:proofErr w:type="spellStart"/>
      <w:r w:rsidRPr="00F47A69">
        <w:rPr>
          <w:rFonts w:ascii="Times New Roman" w:hAnsi="Times New Roman" w:cs="Times New Roman"/>
          <w:sz w:val="24"/>
          <w:szCs w:val="24"/>
        </w:rPr>
        <w:t>Гунибского</w:t>
      </w:r>
      <w:proofErr w:type="spellEnd"/>
      <w:r w:rsidRPr="00F47A69">
        <w:rPr>
          <w:rFonts w:ascii="Times New Roman" w:hAnsi="Times New Roman" w:cs="Times New Roman"/>
          <w:sz w:val="24"/>
          <w:szCs w:val="24"/>
        </w:rPr>
        <w:t xml:space="preserve">  района»  проводилось в соответствии с порядком проведения </w:t>
      </w:r>
      <w:proofErr w:type="spellStart"/>
      <w:r w:rsidRPr="00F47A6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47A6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организацией,  утвержденном </w:t>
      </w:r>
      <w:r w:rsidRPr="00F47A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приказом Министерства образования и науки РФ от 14 июня 2013 г. N 462  "Об утверждении  порядка проведения </w:t>
      </w:r>
      <w:proofErr w:type="spellStart"/>
      <w:r w:rsidRPr="00F47A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самообследования</w:t>
      </w:r>
      <w:proofErr w:type="spellEnd"/>
      <w:r w:rsidRPr="00F47A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образовательной организацией"</w:t>
      </w:r>
      <w:r w:rsidRPr="00F47A69">
        <w:rPr>
          <w:rFonts w:ascii="Times New Roman" w:hAnsi="Times New Roman" w:cs="Times New Roman"/>
          <w:sz w:val="24"/>
          <w:szCs w:val="24"/>
        </w:rPr>
        <w:t xml:space="preserve">, </w:t>
      </w:r>
      <w:r w:rsidRPr="00F47A69">
        <w:rPr>
          <w:rFonts w:ascii="Times New Roman" w:hAnsi="Times New Roman" w:cs="Times New Roman"/>
          <w:b/>
          <w:sz w:val="24"/>
          <w:szCs w:val="24"/>
        </w:rPr>
        <w:t xml:space="preserve">с учетом изменений Порядка проведения  </w:t>
      </w:r>
      <w:proofErr w:type="spellStart"/>
      <w:r w:rsidRPr="00F47A69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F47A69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организации, утверждённый приказом Министерства образования и науки</w:t>
      </w:r>
      <w:proofErr w:type="gramEnd"/>
      <w:r w:rsidRPr="00F47A69">
        <w:rPr>
          <w:rFonts w:ascii="Times New Roman" w:hAnsi="Times New Roman" w:cs="Times New Roman"/>
          <w:b/>
          <w:sz w:val="24"/>
          <w:szCs w:val="24"/>
        </w:rPr>
        <w:t xml:space="preserve">   РФ от 14 декабря 2017 года №1218</w:t>
      </w:r>
      <w:r w:rsidRPr="00F47A69">
        <w:rPr>
          <w:rFonts w:ascii="Times New Roman" w:hAnsi="Times New Roman" w:cs="Times New Roman"/>
          <w:sz w:val="24"/>
          <w:szCs w:val="24"/>
        </w:rPr>
        <w:t xml:space="preserve">,  от 10.12.2013 № 1324 «Об утверждении показателей деятельности образовательной организации, подлежащей </w:t>
      </w:r>
      <w:proofErr w:type="spellStart"/>
      <w:r w:rsidRPr="00F47A69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F47A69">
        <w:rPr>
          <w:rFonts w:ascii="Times New Roman" w:hAnsi="Times New Roman" w:cs="Times New Roman"/>
          <w:sz w:val="24"/>
          <w:szCs w:val="24"/>
        </w:rPr>
        <w:t>».</w:t>
      </w:r>
    </w:p>
    <w:p w:rsidR="00294769" w:rsidRPr="00F47A69" w:rsidRDefault="00294769" w:rsidP="00294769">
      <w:pPr>
        <w:jc w:val="both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bCs/>
          <w:szCs w:val="24"/>
          <w:shd w:val="clear" w:color="auto" w:fill="FFFFFF"/>
        </w:rPr>
        <w:t xml:space="preserve">    </w:t>
      </w:r>
      <w:proofErr w:type="spellStart"/>
      <w:r w:rsidRPr="00F47A69">
        <w:rPr>
          <w:rFonts w:ascii="Times New Roman" w:hAnsi="Times New Roman" w:cs="Times New Roman"/>
          <w:bCs/>
          <w:szCs w:val="24"/>
          <w:shd w:val="clear" w:color="auto" w:fill="FFFFFF"/>
        </w:rPr>
        <w:t>Самообследование</w:t>
      </w:r>
      <w:proofErr w:type="spellEnd"/>
      <w:r w:rsidRPr="00F47A69">
        <w:rPr>
          <w:rFonts w:ascii="Times New Roman" w:hAnsi="Times New Roman" w:cs="Times New Roman"/>
          <w:bCs/>
          <w:szCs w:val="24"/>
          <w:shd w:val="clear" w:color="auto" w:fill="FFFFFF"/>
        </w:rPr>
        <w:t xml:space="preserve">   проводится   ежегодно   за   </w:t>
      </w:r>
      <w:r w:rsidRPr="00F47A69">
        <w:rPr>
          <w:rFonts w:ascii="Times New Roman" w:hAnsi="Times New Roman" w:cs="Times New Roman"/>
          <w:szCs w:val="24"/>
        </w:rPr>
        <w:t xml:space="preserve">предшествующий </w:t>
      </w:r>
      <w:proofErr w:type="spellStart"/>
      <w:r w:rsidRPr="00F47A69">
        <w:rPr>
          <w:rFonts w:ascii="Times New Roman" w:hAnsi="Times New Roman" w:cs="Times New Roman"/>
          <w:szCs w:val="24"/>
        </w:rPr>
        <w:t>самообследованию</w:t>
      </w:r>
      <w:proofErr w:type="spellEnd"/>
      <w:r w:rsidRPr="00F47A69">
        <w:rPr>
          <w:rFonts w:ascii="Times New Roman" w:hAnsi="Times New Roman" w:cs="Times New Roman"/>
          <w:szCs w:val="24"/>
        </w:rPr>
        <w:t xml:space="preserve"> календарный год </w:t>
      </w:r>
      <w:r w:rsidRPr="00F47A69">
        <w:rPr>
          <w:rFonts w:ascii="Times New Roman" w:hAnsi="Times New Roman" w:cs="Times New Roman"/>
          <w:bCs/>
          <w:szCs w:val="24"/>
          <w:shd w:val="clear" w:color="auto" w:fill="FFFFFF"/>
        </w:rPr>
        <w:t xml:space="preserve">в форме анализа. </w:t>
      </w:r>
      <w:r w:rsidRPr="00F47A69">
        <w:rPr>
          <w:rFonts w:ascii="Times New Roman" w:hAnsi="Times New Roman" w:cs="Times New Roman"/>
          <w:szCs w:val="24"/>
        </w:rPr>
        <w:t xml:space="preserve">При </w:t>
      </w:r>
      <w:proofErr w:type="spellStart"/>
      <w:r w:rsidRPr="00F47A69">
        <w:rPr>
          <w:rFonts w:ascii="Times New Roman" w:hAnsi="Times New Roman" w:cs="Times New Roman"/>
          <w:szCs w:val="24"/>
        </w:rPr>
        <w:t>самообследовании</w:t>
      </w:r>
      <w:proofErr w:type="spellEnd"/>
      <w:r w:rsidRPr="00F47A69">
        <w:rPr>
          <w:rFonts w:ascii="Times New Roman" w:hAnsi="Times New Roman" w:cs="Times New Roman"/>
          <w:szCs w:val="24"/>
        </w:rPr>
        <w:t xml:space="preserve"> дается оценка содержания образования и образовательной деятельности ГКОУ РД «</w:t>
      </w:r>
      <w:proofErr w:type="spellStart"/>
      <w:r w:rsidRPr="00F47A69">
        <w:rPr>
          <w:rFonts w:ascii="Times New Roman" w:hAnsi="Times New Roman" w:cs="Times New Roman"/>
          <w:szCs w:val="24"/>
        </w:rPr>
        <w:t>Новобухтынская</w:t>
      </w:r>
      <w:proofErr w:type="spellEnd"/>
      <w:r w:rsidRPr="00F47A69">
        <w:rPr>
          <w:rFonts w:ascii="Times New Roman" w:hAnsi="Times New Roman" w:cs="Times New Roman"/>
          <w:szCs w:val="24"/>
        </w:rPr>
        <w:t xml:space="preserve"> СОШ», оцениваются условия  реализации  основной образовательной программы, а также  результаты реализации основной образовательной программы. </w:t>
      </w:r>
    </w:p>
    <w:p w:rsidR="00294769" w:rsidRPr="00F47A69" w:rsidRDefault="00294769" w:rsidP="00294769">
      <w:pPr>
        <w:jc w:val="both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szCs w:val="24"/>
        </w:rPr>
        <w:t xml:space="preserve">     В своей деятельности ГКОУ РД «</w:t>
      </w:r>
      <w:proofErr w:type="spellStart"/>
      <w:r w:rsidRPr="00F47A69">
        <w:rPr>
          <w:rFonts w:ascii="Times New Roman" w:hAnsi="Times New Roman" w:cs="Times New Roman"/>
          <w:szCs w:val="24"/>
        </w:rPr>
        <w:t>Новобухтынская</w:t>
      </w:r>
      <w:proofErr w:type="spellEnd"/>
      <w:r w:rsidRPr="00F47A69">
        <w:rPr>
          <w:rFonts w:ascii="Times New Roman" w:hAnsi="Times New Roman" w:cs="Times New Roman"/>
          <w:szCs w:val="24"/>
        </w:rPr>
        <w:t xml:space="preserve"> СОШ»  руководствуется Конституцией Российской Федерации,  Федеральным Законом «Об образовании в Российской Федерации»</w:t>
      </w:r>
      <w:r w:rsidRPr="00F47A69">
        <w:rPr>
          <w:rFonts w:ascii="Times New Roman" w:hAnsi="Times New Roman" w:cs="Times New Roman"/>
          <w:i/>
          <w:szCs w:val="24"/>
        </w:rPr>
        <w:t xml:space="preserve"> </w:t>
      </w:r>
      <w:r w:rsidRPr="00F47A69">
        <w:rPr>
          <w:rFonts w:ascii="Times New Roman" w:hAnsi="Times New Roman" w:cs="Times New Roman"/>
          <w:szCs w:val="24"/>
        </w:rPr>
        <w:t xml:space="preserve">от 29 декабря 2012 г. № 273-ФЗ,  нормативными актами Министерства образования и науки Российской Федерации и Министерства образования и науки РД, Уставом школы.  </w:t>
      </w:r>
    </w:p>
    <w:p w:rsidR="00294769" w:rsidRPr="00F47A69" w:rsidRDefault="00294769" w:rsidP="00294769">
      <w:pPr>
        <w:jc w:val="both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szCs w:val="24"/>
        </w:rPr>
        <w:t xml:space="preserve">      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 </w:t>
      </w:r>
    </w:p>
    <w:p w:rsidR="00294769" w:rsidRPr="00F47A69" w:rsidRDefault="00294769" w:rsidP="00294769">
      <w:pPr>
        <w:jc w:val="both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szCs w:val="24"/>
        </w:rPr>
        <w:t xml:space="preserve">      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социуме.</w:t>
      </w:r>
    </w:p>
    <w:p w:rsidR="00294769" w:rsidRPr="00F47A69" w:rsidRDefault="00294769" w:rsidP="00294769">
      <w:pPr>
        <w:pStyle w:val="ab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7A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 Общие сведения об общеобразовательной организации</w:t>
      </w:r>
    </w:p>
    <w:p w:rsidR="00294769" w:rsidRPr="00F47A69" w:rsidRDefault="00294769" w:rsidP="00294769">
      <w:pPr>
        <w:pStyle w:val="ab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6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294769" w:rsidRPr="00F47A69" w:rsidRDefault="00294769" w:rsidP="00294769">
      <w:pPr>
        <w:tabs>
          <w:tab w:val="left" w:pos="851"/>
        </w:tabs>
        <w:jc w:val="both"/>
        <w:rPr>
          <w:rFonts w:ascii="Times New Roman" w:hAnsi="Times New Roman" w:cs="Times New Roman"/>
          <w:szCs w:val="24"/>
        </w:rPr>
      </w:pPr>
    </w:p>
    <w:tbl>
      <w:tblPr>
        <w:tblW w:w="9499" w:type="dxa"/>
        <w:jc w:val="center"/>
        <w:tblInd w:w="-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91"/>
        <w:gridCol w:w="4808"/>
      </w:tblGrid>
      <w:tr w:rsidR="00294769" w:rsidRPr="00F47A69" w:rsidTr="0094543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>1. Наименование ГКОУ РД в соответствии с Уставом</w:t>
            </w:r>
          </w:p>
        </w:tc>
        <w:tc>
          <w:tcPr>
            <w:tcW w:w="4808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Государственного казенного общеобразовательного учреждения Республики Дагестан «</w:t>
            </w:r>
            <w:proofErr w:type="spellStart"/>
            <w:r w:rsidRPr="00F47A69">
              <w:rPr>
                <w:rFonts w:ascii="Times New Roman" w:hAnsi="Times New Roman" w:cs="Times New Roman"/>
                <w:szCs w:val="24"/>
              </w:rPr>
              <w:t>Новобухтынская</w:t>
            </w:r>
            <w:proofErr w:type="spellEnd"/>
            <w:r w:rsidRPr="00F47A69">
              <w:rPr>
                <w:rFonts w:ascii="Times New Roman" w:hAnsi="Times New Roman" w:cs="Times New Roman"/>
                <w:szCs w:val="24"/>
              </w:rPr>
              <w:t xml:space="preserve"> средняя общеобразовательная школа  </w:t>
            </w:r>
            <w:proofErr w:type="spellStart"/>
            <w:r w:rsidRPr="00F47A69">
              <w:rPr>
                <w:rFonts w:ascii="Times New Roman" w:hAnsi="Times New Roman" w:cs="Times New Roman"/>
                <w:szCs w:val="24"/>
              </w:rPr>
              <w:t>Гунибского</w:t>
            </w:r>
            <w:proofErr w:type="spellEnd"/>
            <w:r w:rsidRPr="00F47A69">
              <w:rPr>
                <w:rFonts w:ascii="Times New Roman" w:hAnsi="Times New Roman" w:cs="Times New Roman"/>
                <w:szCs w:val="24"/>
              </w:rPr>
              <w:t xml:space="preserve"> района»</w:t>
            </w:r>
          </w:p>
        </w:tc>
      </w:tr>
      <w:tr w:rsidR="00294769" w:rsidRPr="00F47A69" w:rsidTr="00945433">
        <w:trPr>
          <w:trHeight w:val="578"/>
          <w:jc w:val="center"/>
        </w:trPr>
        <w:tc>
          <w:tcPr>
            <w:tcW w:w="4691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>2. Юридический адрес</w:t>
            </w:r>
          </w:p>
        </w:tc>
        <w:tc>
          <w:tcPr>
            <w:tcW w:w="4808" w:type="dxa"/>
            <w:shd w:val="clear" w:color="auto" w:fill="FFFFFF"/>
          </w:tcPr>
          <w:p w:rsidR="00294769" w:rsidRPr="00F47A69" w:rsidRDefault="00294769" w:rsidP="00945433">
            <w:pPr>
              <w:pStyle w:val="consplusnormal0"/>
              <w:shd w:val="clear" w:color="auto" w:fill="FFFFFF"/>
              <w:ind w:firstLine="540"/>
              <w:jc w:val="both"/>
              <w:rPr>
                <w:sz w:val="24"/>
                <w:szCs w:val="24"/>
              </w:rPr>
            </w:pPr>
            <w:r w:rsidRPr="00F47A69">
              <w:rPr>
                <w:sz w:val="24"/>
                <w:szCs w:val="24"/>
              </w:rPr>
              <w:t xml:space="preserve">368355, </w:t>
            </w:r>
            <w:r w:rsidRPr="00F47A69">
              <w:rPr>
                <w:rStyle w:val="af4"/>
                <w:sz w:val="24"/>
                <w:szCs w:val="24"/>
              </w:rPr>
              <w:t>Республика Дагестан</w:t>
            </w:r>
            <w:r w:rsidRPr="00F47A69">
              <w:rPr>
                <w:sz w:val="24"/>
                <w:szCs w:val="24"/>
              </w:rPr>
              <w:t xml:space="preserve">,  </w:t>
            </w:r>
            <w:proofErr w:type="spellStart"/>
            <w:r w:rsidRPr="00F47A69">
              <w:rPr>
                <w:sz w:val="24"/>
                <w:szCs w:val="24"/>
              </w:rPr>
              <w:t>Гунибский</w:t>
            </w:r>
            <w:proofErr w:type="spellEnd"/>
            <w:r w:rsidRPr="00F47A69">
              <w:rPr>
                <w:sz w:val="24"/>
                <w:szCs w:val="24"/>
              </w:rPr>
              <w:t xml:space="preserve"> район, с. Бухты.   </w:t>
            </w:r>
          </w:p>
        </w:tc>
      </w:tr>
      <w:tr w:rsidR="00294769" w:rsidRPr="00F47A69" w:rsidTr="00945433">
        <w:trPr>
          <w:trHeight w:val="1386"/>
          <w:jc w:val="center"/>
        </w:trPr>
        <w:tc>
          <w:tcPr>
            <w:tcW w:w="4691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 xml:space="preserve">3. </w:t>
            </w:r>
            <w:r w:rsidRPr="00F47A69">
              <w:rPr>
                <w:rFonts w:ascii="Times New Roman" w:hAnsi="Times New Roman" w:cs="Times New Roman"/>
                <w:szCs w:val="24"/>
              </w:rPr>
              <w:t>Почтовый  адрес</w:t>
            </w:r>
          </w:p>
        </w:tc>
        <w:tc>
          <w:tcPr>
            <w:tcW w:w="4808" w:type="dxa"/>
            <w:shd w:val="clear" w:color="auto" w:fill="FFFFFF"/>
          </w:tcPr>
          <w:p w:rsidR="00294769" w:rsidRPr="00F47A69" w:rsidRDefault="00294769" w:rsidP="00945433">
            <w:pPr>
              <w:pStyle w:val="consplusnormal0"/>
              <w:shd w:val="clear" w:color="auto" w:fill="FFFFFF"/>
              <w:spacing w:line="240" w:lineRule="auto"/>
              <w:ind w:firstLine="540"/>
              <w:jc w:val="both"/>
              <w:rPr>
                <w:sz w:val="24"/>
                <w:szCs w:val="24"/>
              </w:rPr>
            </w:pPr>
            <w:r w:rsidRPr="00F47A69">
              <w:rPr>
                <w:sz w:val="24"/>
                <w:szCs w:val="24"/>
              </w:rPr>
              <w:t xml:space="preserve">368807, </w:t>
            </w:r>
            <w:r w:rsidRPr="00F47A69">
              <w:rPr>
                <w:rStyle w:val="af4"/>
                <w:sz w:val="24"/>
                <w:szCs w:val="24"/>
              </w:rPr>
              <w:t>Республика Дагестан</w:t>
            </w:r>
            <w:r w:rsidRPr="00F47A69">
              <w:rPr>
                <w:sz w:val="24"/>
                <w:szCs w:val="24"/>
              </w:rPr>
              <w:t xml:space="preserve">,  </w:t>
            </w:r>
            <w:proofErr w:type="spellStart"/>
            <w:r w:rsidRPr="00F47A69">
              <w:rPr>
                <w:sz w:val="24"/>
                <w:szCs w:val="24"/>
              </w:rPr>
              <w:t>Кизлярский</w:t>
            </w:r>
            <w:proofErr w:type="spellEnd"/>
            <w:r w:rsidRPr="00F47A69">
              <w:rPr>
                <w:sz w:val="24"/>
                <w:szCs w:val="24"/>
              </w:rPr>
              <w:t xml:space="preserve"> район, </w:t>
            </w:r>
            <w:proofErr w:type="spellStart"/>
            <w:proofErr w:type="gramStart"/>
            <w:r w:rsidRPr="00F47A6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47A69">
              <w:rPr>
                <w:sz w:val="24"/>
                <w:szCs w:val="24"/>
              </w:rPr>
              <w:t xml:space="preserve">/о  Большая </w:t>
            </w:r>
            <w:proofErr w:type="spellStart"/>
            <w:r w:rsidRPr="00F47A69">
              <w:rPr>
                <w:sz w:val="24"/>
                <w:szCs w:val="24"/>
              </w:rPr>
              <w:t>Арешевка</w:t>
            </w:r>
            <w:proofErr w:type="spellEnd"/>
            <w:r w:rsidRPr="00F47A69">
              <w:rPr>
                <w:sz w:val="24"/>
                <w:szCs w:val="24"/>
              </w:rPr>
              <w:t xml:space="preserve">, с. </w:t>
            </w:r>
            <w:proofErr w:type="spellStart"/>
            <w:r w:rsidRPr="00F47A69">
              <w:rPr>
                <w:sz w:val="24"/>
                <w:szCs w:val="24"/>
              </w:rPr>
              <w:t>Ново-Бухты</w:t>
            </w:r>
            <w:proofErr w:type="spellEnd"/>
            <w:r w:rsidRPr="00F47A69">
              <w:rPr>
                <w:sz w:val="24"/>
                <w:szCs w:val="24"/>
              </w:rPr>
              <w:t xml:space="preserve">  </w:t>
            </w:r>
            <w:proofErr w:type="spellStart"/>
            <w:r w:rsidRPr="00F47A69">
              <w:rPr>
                <w:sz w:val="24"/>
                <w:szCs w:val="24"/>
              </w:rPr>
              <w:t>Гунибского</w:t>
            </w:r>
            <w:proofErr w:type="spellEnd"/>
            <w:r w:rsidRPr="00F47A69">
              <w:rPr>
                <w:sz w:val="24"/>
                <w:szCs w:val="24"/>
              </w:rPr>
              <w:t xml:space="preserve"> района.</w:t>
            </w:r>
          </w:p>
          <w:p w:rsidR="00294769" w:rsidRPr="00F47A69" w:rsidRDefault="00294769" w:rsidP="0094543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4769" w:rsidRPr="00F47A69" w:rsidTr="0094543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 xml:space="preserve"> 4. Телефон, адрес электронной почты, адрес официального сайта в сети «Интернет»</w:t>
            </w:r>
          </w:p>
        </w:tc>
        <w:tc>
          <w:tcPr>
            <w:tcW w:w="4808" w:type="dxa"/>
            <w:shd w:val="clear" w:color="auto" w:fill="FFFFFF"/>
          </w:tcPr>
          <w:p w:rsidR="00294769" w:rsidRPr="00F47A69" w:rsidRDefault="00294769" w:rsidP="00945433">
            <w:pPr>
              <w:tabs>
                <w:tab w:val="left" w:pos="851"/>
              </w:tabs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-телефон  +7(928) 800 - 05 - 27;</w:t>
            </w:r>
          </w:p>
          <w:p w:rsidR="00294769" w:rsidRPr="00F47A69" w:rsidRDefault="00294769" w:rsidP="00945433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-электронная почта –</w:t>
            </w:r>
            <w:proofErr w:type="spellStart"/>
            <w:r w:rsidRPr="00F47A69">
              <w:rPr>
                <w:rFonts w:ascii="Times New Roman" w:hAnsi="Times New Roman" w:cs="Times New Roman"/>
                <w:szCs w:val="24"/>
                <w:lang w:val="en-US"/>
              </w:rPr>
              <w:t>nbuxti</w:t>
            </w:r>
            <w:proofErr w:type="spellEnd"/>
            <w:r w:rsidRPr="00F47A69">
              <w:rPr>
                <w:rFonts w:ascii="Times New Roman" w:hAnsi="Times New Roman" w:cs="Times New Roman"/>
                <w:szCs w:val="24"/>
              </w:rPr>
              <w:t>@</w:t>
            </w:r>
            <w:proofErr w:type="spellStart"/>
            <w:r w:rsidRPr="00F47A69">
              <w:rPr>
                <w:rFonts w:ascii="Times New Roman" w:hAnsi="Times New Roman" w:cs="Times New Roman"/>
                <w:szCs w:val="24"/>
                <w:lang w:val="en-US"/>
              </w:rPr>
              <w:t>yandex</w:t>
            </w:r>
            <w:proofErr w:type="spellEnd"/>
            <w:r w:rsidRPr="00F47A69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 w:rsidRPr="00F47A69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</w:p>
          <w:p w:rsidR="00294769" w:rsidRPr="00F47A69" w:rsidRDefault="00294769" w:rsidP="00945433">
            <w:pPr>
              <w:tabs>
                <w:tab w:val="left" w:pos="851"/>
              </w:tabs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 xml:space="preserve">-адрес сайта ОУ-       </w:t>
            </w:r>
          </w:p>
          <w:p w:rsidR="00294769" w:rsidRPr="00F47A69" w:rsidRDefault="00294769" w:rsidP="00945433">
            <w:pPr>
              <w:tabs>
                <w:tab w:val="left" w:pos="851"/>
              </w:tabs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http://rd-novok.dagestanschool.ru/</w:t>
            </w:r>
          </w:p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294769" w:rsidRPr="00F47A69" w:rsidTr="00945433">
        <w:trPr>
          <w:trHeight w:val="242"/>
          <w:jc w:val="center"/>
        </w:trPr>
        <w:tc>
          <w:tcPr>
            <w:tcW w:w="4691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5</w:t>
            </w: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>. Учредитель</w:t>
            </w:r>
          </w:p>
        </w:tc>
        <w:tc>
          <w:tcPr>
            <w:tcW w:w="4808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  <w:shd w:val="clear" w:color="auto" w:fill="FFFFFF"/>
              </w:rPr>
              <w:t>Министерство образования и науки Республики Дагестан</w:t>
            </w:r>
          </w:p>
        </w:tc>
      </w:tr>
      <w:tr w:rsidR="00294769" w:rsidRPr="00F47A69" w:rsidTr="0094543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>6. Администрация:</w:t>
            </w:r>
          </w:p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 xml:space="preserve">директор     </w:t>
            </w:r>
          </w:p>
          <w:p w:rsidR="00294769" w:rsidRPr="00F47A69" w:rsidRDefault="00294769" w:rsidP="00945433">
            <w:pPr>
              <w:shd w:val="clear" w:color="auto" w:fill="FFFFFF"/>
              <w:tabs>
                <w:tab w:val="left" w:pos="2245"/>
              </w:tabs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 xml:space="preserve">заместитель директора по УВР </w:t>
            </w:r>
          </w:p>
          <w:p w:rsidR="00294769" w:rsidRPr="00F47A69" w:rsidRDefault="00294769" w:rsidP="00945433">
            <w:pPr>
              <w:shd w:val="clear" w:color="auto" w:fill="FFFFFF"/>
              <w:tabs>
                <w:tab w:val="left" w:pos="2245"/>
              </w:tabs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>заместитель директора по ВР</w:t>
            </w:r>
          </w:p>
        </w:tc>
        <w:tc>
          <w:tcPr>
            <w:tcW w:w="4808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>Халибеков</w:t>
            </w:r>
            <w:proofErr w:type="spellEnd"/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 xml:space="preserve"> М.А</w:t>
            </w:r>
          </w:p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 xml:space="preserve"> Ибрагимов И.М</w:t>
            </w:r>
          </w:p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 xml:space="preserve"> Алиева З.М. </w:t>
            </w:r>
          </w:p>
        </w:tc>
      </w:tr>
      <w:tr w:rsidR="00294769" w:rsidRPr="00F47A69" w:rsidTr="0094543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>7.Устав</w:t>
            </w:r>
          </w:p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>(новая редакция)</w:t>
            </w:r>
          </w:p>
        </w:tc>
        <w:tc>
          <w:tcPr>
            <w:tcW w:w="4808" w:type="dxa"/>
            <w:shd w:val="clear" w:color="auto" w:fill="FFFFFF"/>
          </w:tcPr>
          <w:p w:rsidR="00294769" w:rsidRPr="00F47A69" w:rsidRDefault="00294769" w:rsidP="00945433">
            <w:pPr>
              <w:tabs>
                <w:tab w:val="left" w:pos="2763"/>
              </w:tabs>
              <w:adjustRightInd w:val="0"/>
              <w:ind w:firstLine="284"/>
              <w:textAlignment w:val="baseline"/>
              <w:rPr>
                <w:rFonts w:ascii="Times New Roman" w:hAnsi="Times New Roman" w:cs="Times New Roman"/>
                <w:bCs/>
                <w:szCs w:val="24"/>
              </w:rPr>
            </w:pPr>
            <w:r w:rsidRPr="00F47A69">
              <w:rPr>
                <w:rStyle w:val="FontStyle41"/>
                <w:bCs/>
                <w:sz w:val="24"/>
                <w:szCs w:val="24"/>
              </w:rPr>
              <w:t>Устав в новой редакции ГКОУ РД «</w:t>
            </w:r>
            <w:proofErr w:type="spellStart"/>
            <w:r w:rsidRPr="00F47A69">
              <w:rPr>
                <w:rFonts w:ascii="Times New Roman" w:hAnsi="Times New Roman" w:cs="Times New Roman"/>
                <w:szCs w:val="24"/>
              </w:rPr>
              <w:t>Новобухтынская</w:t>
            </w:r>
            <w:proofErr w:type="spellEnd"/>
            <w:r w:rsidRPr="00F47A69">
              <w:rPr>
                <w:rStyle w:val="FontStyle41"/>
                <w:bCs/>
                <w:sz w:val="24"/>
                <w:szCs w:val="24"/>
              </w:rPr>
              <w:t xml:space="preserve"> СОШ», утверждён приказом </w:t>
            </w:r>
            <w:r w:rsidRPr="00F47A69">
              <w:rPr>
                <w:rStyle w:val="af4"/>
                <w:rFonts w:ascii="Times New Roman" w:hAnsi="Times New Roman" w:cs="Times New Roman"/>
                <w:szCs w:val="24"/>
              </w:rPr>
              <w:t>Министерства образования и науки Республики Дагестан</w:t>
            </w:r>
            <w:r w:rsidRPr="00F47A69">
              <w:rPr>
                <w:rStyle w:val="FontStyle41"/>
                <w:bCs/>
                <w:sz w:val="24"/>
                <w:szCs w:val="24"/>
              </w:rPr>
              <w:t xml:space="preserve"> от  </w:t>
            </w:r>
            <w:r w:rsidRPr="00F47A69">
              <w:rPr>
                <w:rFonts w:ascii="Times New Roman" w:hAnsi="Times New Roman" w:cs="Times New Roman"/>
                <w:szCs w:val="24"/>
              </w:rPr>
              <w:t>24.06.2016 г.    №1566-03/16.</w:t>
            </w:r>
          </w:p>
        </w:tc>
      </w:tr>
      <w:tr w:rsidR="00294769" w:rsidRPr="00F47A69" w:rsidTr="00945433">
        <w:trPr>
          <w:trHeight w:val="191"/>
          <w:jc w:val="center"/>
        </w:trPr>
        <w:tc>
          <w:tcPr>
            <w:tcW w:w="4691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8</w:t>
            </w: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 xml:space="preserve">. Лицензия </w:t>
            </w:r>
          </w:p>
        </w:tc>
        <w:tc>
          <w:tcPr>
            <w:tcW w:w="4808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  <w:shd w:val="clear" w:color="auto" w:fill="F3F8F9"/>
              </w:rPr>
              <w:t>серия 05Л01 № 0003567, регистрационный № 9165 от 10.01.2018 г.</w:t>
            </w: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</w:p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 xml:space="preserve"> бессрочно.</w:t>
            </w:r>
          </w:p>
        </w:tc>
      </w:tr>
      <w:tr w:rsidR="00294769" w:rsidRPr="00F47A69" w:rsidTr="0094543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 xml:space="preserve">. Свидетельство о государственной аккредитации </w:t>
            </w:r>
          </w:p>
        </w:tc>
        <w:tc>
          <w:tcPr>
            <w:tcW w:w="4808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  <w:shd w:val="clear" w:color="auto" w:fill="F3F8F9"/>
              </w:rPr>
              <w:t>серия  05АО1</w:t>
            </w:r>
            <w:r w:rsidRPr="00F47A69">
              <w:rPr>
                <w:rStyle w:val="af4"/>
                <w:rFonts w:ascii="Times New Roman" w:hAnsi="Times New Roman" w:cs="Times New Roman"/>
                <w:color w:val="000000"/>
                <w:szCs w:val="24"/>
                <w:shd w:val="clear" w:color="auto" w:fill="F3F8F9"/>
              </w:rPr>
              <w:t> </w:t>
            </w:r>
            <w:r w:rsidRPr="00F47A69">
              <w:rPr>
                <w:rFonts w:ascii="Times New Roman" w:hAnsi="Times New Roman" w:cs="Times New Roman"/>
                <w:color w:val="000000"/>
                <w:szCs w:val="24"/>
                <w:shd w:val="clear" w:color="auto" w:fill="F3F8F9"/>
              </w:rPr>
              <w:t xml:space="preserve">, регистрационный №  0000920 от 16.02.2015 г. Срок действия: </w:t>
            </w:r>
            <w:proofErr w:type="gramStart"/>
            <w:r w:rsidRPr="00F47A69">
              <w:rPr>
                <w:rFonts w:ascii="Times New Roman" w:hAnsi="Times New Roman" w:cs="Times New Roman"/>
                <w:color w:val="000000"/>
                <w:szCs w:val="24"/>
                <w:shd w:val="clear" w:color="auto" w:fill="F3F8F9"/>
              </w:rPr>
              <w:t>до</w:t>
            </w:r>
            <w:proofErr w:type="gramEnd"/>
            <w:r w:rsidRPr="00F47A69">
              <w:rPr>
                <w:rFonts w:ascii="Times New Roman" w:hAnsi="Times New Roman" w:cs="Times New Roman"/>
                <w:color w:val="000000"/>
                <w:szCs w:val="24"/>
                <w:shd w:val="clear" w:color="auto" w:fill="F3F8F9"/>
              </w:rPr>
              <w:t xml:space="preserve"> от 16.02.2027 </w:t>
            </w:r>
          </w:p>
        </w:tc>
      </w:tr>
      <w:tr w:rsidR="00294769" w:rsidRPr="00F47A69" w:rsidTr="0094543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 xml:space="preserve">10. Образовательные программы ОУ (по лицензии) </w:t>
            </w:r>
          </w:p>
        </w:tc>
        <w:tc>
          <w:tcPr>
            <w:tcW w:w="4808" w:type="dxa"/>
            <w:shd w:val="clear" w:color="auto" w:fill="FFFFFF"/>
          </w:tcPr>
          <w:p w:rsidR="00294769" w:rsidRPr="00F47A69" w:rsidRDefault="00294769" w:rsidP="0094543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Начальное общее образование;</w:t>
            </w:r>
          </w:p>
          <w:p w:rsidR="00294769" w:rsidRPr="00F47A69" w:rsidRDefault="00294769" w:rsidP="0094543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Основное общее образование;</w:t>
            </w:r>
          </w:p>
          <w:p w:rsidR="00294769" w:rsidRPr="00F47A69" w:rsidRDefault="00294769" w:rsidP="0094543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Среднее (полное) общее образование</w:t>
            </w:r>
          </w:p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294769" w:rsidRPr="00F47A69" w:rsidTr="0094543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  <w:proofErr w:type="spellStart"/>
            <w:r w:rsidRPr="00F47A6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1</w:t>
            </w:r>
            <w:proofErr w:type="spellEnd"/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>. Органы самоуправления</w:t>
            </w:r>
          </w:p>
        </w:tc>
        <w:tc>
          <w:tcPr>
            <w:tcW w:w="4808" w:type="dxa"/>
            <w:shd w:val="clear" w:color="auto" w:fill="FFFFFF"/>
          </w:tcPr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>Педагогический совет</w:t>
            </w:r>
          </w:p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>Совет Учреждения</w:t>
            </w:r>
          </w:p>
          <w:p w:rsidR="00294769" w:rsidRPr="00F47A69" w:rsidRDefault="00294769" w:rsidP="0094543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Cs w:val="24"/>
              </w:rPr>
              <w:t>Общее собрание работников Учреждения</w:t>
            </w:r>
          </w:p>
        </w:tc>
      </w:tr>
    </w:tbl>
    <w:p w:rsidR="00294769" w:rsidRPr="00F47A69" w:rsidRDefault="00294769" w:rsidP="00294769">
      <w:pPr>
        <w:rPr>
          <w:rFonts w:ascii="Times New Roman" w:hAnsi="Times New Roman" w:cs="Times New Roman"/>
          <w:b/>
          <w:bCs/>
          <w:szCs w:val="24"/>
        </w:rPr>
      </w:pPr>
    </w:p>
    <w:p w:rsidR="00294769" w:rsidRPr="00F47A69" w:rsidRDefault="00294769" w:rsidP="00294769">
      <w:pPr>
        <w:jc w:val="center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b/>
          <w:bCs/>
          <w:szCs w:val="24"/>
        </w:rPr>
        <w:t>1.2. Управление образовательным учреждением</w:t>
      </w:r>
    </w:p>
    <w:p w:rsidR="00294769" w:rsidRPr="00F47A69" w:rsidRDefault="00294769" w:rsidP="00294769">
      <w:pPr>
        <w:jc w:val="both"/>
        <w:rPr>
          <w:rFonts w:ascii="Times New Roman" w:hAnsi="Times New Roman" w:cs="Times New Roman"/>
          <w:b/>
          <w:szCs w:val="24"/>
        </w:rPr>
      </w:pPr>
      <w:r w:rsidRPr="00F47A69">
        <w:rPr>
          <w:rFonts w:ascii="Times New Roman" w:hAnsi="Times New Roman" w:cs="Times New Roman"/>
          <w:szCs w:val="24"/>
        </w:rPr>
        <w:t xml:space="preserve">    Управление в ГКОУ РД «</w:t>
      </w:r>
      <w:proofErr w:type="spellStart"/>
      <w:r w:rsidRPr="00F47A69">
        <w:rPr>
          <w:rFonts w:ascii="Times New Roman" w:hAnsi="Times New Roman" w:cs="Times New Roman"/>
          <w:szCs w:val="24"/>
        </w:rPr>
        <w:t>Новобухтынская</w:t>
      </w:r>
      <w:proofErr w:type="spellEnd"/>
      <w:r w:rsidRPr="00F47A69">
        <w:rPr>
          <w:rFonts w:ascii="Times New Roman" w:hAnsi="Times New Roman" w:cs="Times New Roman"/>
          <w:szCs w:val="24"/>
        </w:rPr>
        <w:t xml:space="preserve"> СОШ» осуществляется на основе Федерального закона «Об образовании в Российской  Федерации»,  Устава  школы  и  локальных  актов,  сотрудничества педагогического, ученического и родительского коллективов.  </w:t>
      </w:r>
    </w:p>
    <w:p w:rsidR="00294769" w:rsidRPr="00F47A69" w:rsidRDefault="00294769" w:rsidP="00294769">
      <w:pPr>
        <w:jc w:val="both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szCs w:val="24"/>
        </w:rPr>
        <w:t xml:space="preserve">Цель  управления  школой  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  </w:t>
      </w:r>
    </w:p>
    <w:p w:rsidR="00294769" w:rsidRPr="00F47A69" w:rsidRDefault="00294769" w:rsidP="00294769">
      <w:pPr>
        <w:jc w:val="both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szCs w:val="24"/>
        </w:rPr>
        <w:t xml:space="preserve"> Управляющая система школы представлена персональными (директор, заместители директора,  учителя,  классные  руководители)  и коллегиальными  органами  управления. </w:t>
      </w:r>
    </w:p>
    <w:p w:rsidR="00294769" w:rsidRPr="00F47A69" w:rsidRDefault="00294769" w:rsidP="00294769">
      <w:pPr>
        <w:jc w:val="both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szCs w:val="24"/>
        </w:rPr>
        <w:t xml:space="preserve">     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 </w:t>
      </w:r>
    </w:p>
    <w:p w:rsidR="00294769" w:rsidRPr="00F47A69" w:rsidRDefault="00294769" w:rsidP="00294769">
      <w:pPr>
        <w:jc w:val="both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szCs w:val="24"/>
        </w:rPr>
        <w:t xml:space="preserve">      Управление  школой   осуществляет  директор  школы,  </w:t>
      </w:r>
      <w:r w:rsidRPr="00F47A69">
        <w:rPr>
          <w:rFonts w:ascii="Times New Roman" w:hAnsi="Times New Roman" w:cs="Times New Roman"/>
          <w:szCs w:val="24"/>
          <w:shd w:val="clear" w:color="auto" w:fill="FFFFFF"/>
        </w:rPr>
        <w:t xml:space="preserve">в соответствии с действующим законодательством,  </w:t>
      </w:r>
      <w:r w:rsidRPr="00F47A69">
        <w:rPr>
          <w:rFonts w:ascii="Times New Roman" w:hAnsi="Times New Roman" w:cs="Times New Roman"/>
          <w:szCs w:val="24"/>
        </w:rPr>
        <w:t>которому  подчиняется  трудовой коллектив в целом.</w:t>
      </w:r>
    </w:p>
    <w:p w:rsidR="00294769" w:rsidRPr="00F47A69" w:rsidRDefault="00294769" w:rsidP="00294769">
      <w:pPr>
        <w:tabs>
          <w:tab w:val="left" w:pos="900"/>
        </w:tabs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47A69">
        <w:rPr>
          <w:rFonts w:ascii="Times New Roman" w:hAnsi="Times New Roman" w:cs="Times New Roman"/>
          <w:szCs w:val="24"/>
          <w:shd w:val="clear" w:color="auto" w:fill="FFFFFF"/>
        </w:rPr>
        <w:t xml:space="preserve">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294769" w:rsidRPr="00F47A69" w:rsidRDefault="00294769" w:rsidP="00294769">
      <w:pPr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47A69">
        <w:rPr>
          <w:rFonts w:ascii="Times New Roman" w:hAnsi="Times New Roman" w:cs="Times New Roman"/>
          <w:szCs w:val="24"/>
          <w:shd w:val="clear" w:color="auto" w:fill="FFFFFF"/>
        </w:rPr>
        <w:t>Органы управления  образовательным учреждением:</w:t>
      </w:r>
    </w:p>
    <w:p w:rsidR="00294769" w:rsidRPr="00F47A69" w:rsidRDefault="00294769" w:rsidP="00294769">
      <w:pPr>
        <w:widowControl w:val="0"/>
        <w:numPr>
          <w:ilvl w:val="0"/>
          <w:numId w:val="6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bookmarkStart w:id="0" w:name="_GoBack"/>
      <w:r w:rsidRPr="00F47A69">
        <w:rPr>
          <w:rFonts w:ascii="Times New Roman" w:hAnsi="Times New Roman" w:cs="Times New Roman"/>
          <w:szCs w:val="24"/>
          <w:shd w:val="clear" w:color="auto" w:fill="FFFFFF"/>
        </w:rPr>
        <w:t>Общее собрание  работников Учреждения</w:t>
      </w:r>
    </w:p>
    <w:p w:rsidR="00294769" w:rsidRPr="00F47A69" w:rsidRDefault="00294769" w:rsidP="00294769">
      <w:pPr>
        <w:widowControl w:val="0"/>
        <w:numPr>
          <w:ilvl w:val="0"/>
          <w:numId w:val="6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47A69">
        <w:rPr>
          <w:rFonts w:ascii="Times New Roman" w:hAnsi="Times New Roman" w:cs="Times New Roman"/>
          <w:szCs w:val="24"/>
          <w:shd w:val="clear" w:color="auto" w:fill="FFFFFF"/>
        </w:rPr>
        <w:t xml:space="preserve">Педагогический совет </w:t>
      </w:r>
    </w:p>
    <w:p w:rsidR="00294769" w:rsidRPr="00F47A69" w:rsidRDefault="00294769" w:rsidP="00294769">
      <w:pPr>
        <w:widowControl w:val="0"/>
        <w:numPr>
          <w:ilvl w:val="0"/>
          <w:numId w:val="6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47A69">
        <w:rPr>
          <w:rFonts w:ascii="Times New Roman" w:hAnsi="Times New Roman" w:cs="Times New Roman"/>
          <w:szCs w:val="24"/>
          <w:shd w:val="clear" w:color="auto" w:fill="FFFFFF"/>
        </w:rPr>
        <w:t>Совет Учреждения</w:t>
      </w:r>
    </w:p>
    <w:bookmarkEnd w:id="0"/>
    <w:p w:rsidR="00294769" w:rsidRPr="00F47A69" w:rsidRDefault="00294769" w:rsidP="00294769">
      <w:pPr>
        <w:widowControl w:val="0"/>
        <w:numPr>
          <w:ilvl w:val="0"/>
          <w:numId w:val="6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47A69">
        <w:rPr>
          <w:rFonts w:ascii="Times New Roman" w:hAnsi="Times New Roman" w:cs="Times New Roman"/>
          <w:szCs w:val="24"/>
          <w:shd w:val="clear" w:color="auto" w:fill="FFFFFF"/>
        </w:rPr>
        <w:t>Ученическое самоуправление</w:t>
      </w:r>
    </w:p>
    <w:p w:rsidR="00294769" w:rsidRPr="00F47A69" w:rsidRDefault="00294769" w:rsidP="00294769">
      <w:pPr>
        <w:tabs>
          <w:tab w:val="left" w:pos="900"/>
        </w:tabs>
        <w:ind w:left="-142" w:firstLine="284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47A69">
        <w:rPr>
          <w:rFonts w:ascii="Times New Roman" w:hAnsi="Times New Roman" w:cs="Times New Roman"/>
          <w:szCs w:val="24"/>
          <w:shd w:val="clear" w:color="auto" w:fill="FFFFFF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 </w:t>
      </w:r>
      <w:r w:rsidRPr="00F47A69">
        <w:rPr>
          <w:rStyle w:val="FontStyle41"/>
          <w:bCs/>
          <w:sz w:val="24"/>
          <w:szCs w:val="24"/>
        </w:rPr>
        <w:t>ГКОУ РД «</w:t>
      </w:r>
      <w:proofErr w:type="spellStart"/>
      <w:r w:rsidRPr="00F47A69">
        <w:rPr>
          <w:rFonts w:ascii="Times New Roman" w:hAnsi="Times New Roman" w:cs="Times New Roman"/>
          <w:szCs w:val="24"/>
        </w:rPr>
        <w:t>Новобухтынская</w:t>
      </w:r>
      <w:proofErr w:type="spellEnd"/>
      <w:r w:rsidRPr="00F47A69">
        <w:rPr>
          <w:rStyle w:val="FontStyle41"/>
          <w:bCs/>
          <w:sz w:val="24"/>
          <w:szCs w:val="24"/>
        </w:rPr>
        <w:t xml:space="preserve"> СОШ».</w:t>
      </w:r>
    </w:p>
    <w:p w:rsidR="00294769" w:rsidRPr="00E67A09" w:rsidRDefault="00294769" w:rsidP="00E67A09">
      <w:pPr>
        <w:ind w:left="-142"/>
        <w:rPr>
          <w:rFonts w:ascii="Times New Roman" w:hAnsi="Times New Roman" w:cs="Times New Roman"/>
          <w:b/>
          <w:bCs/>
          <w:color w:val="373737"/>
          <w:szCs w:val="24"/>
        </w:rPr>
      </w:pPr>
      <w:r w:rsidRPr="00F47A69">
        <w:rPr>
          <w:rFonts w:ascii="Times New Roman" w:hAnsi="Times New Roman" w:cs="Times New Roman"/>
          <w:szCs w:val="24"/>
          <w:shd w:val="clear" w:color="auto" w:fill="FFFFFF"/>
        </w:rPr>
        <w:t xml:space="preserve">      Организация управления образовательного учреждения соответствует уставным  требованиям. Собственные нормативные и организационно-распорядительные документации соответствуют действующему законодательству и Уставу. Ведущим  принципом  управления  является  согласование  интересов  субъектов образовательной деятельности: обучающихся, родителей, учителей на основе открытости    и  ответственности  всех  субъектов  образовательного процесса за образовательные результаты.</w:t>
      </w:r>
      <w:r w:rsidRPr="00F47A69">
        <w:rPr>
          <w:rFonts w:ascii="Times New Roman" w:hAnsi="Times New Roman" w:cs="Times New Roman"/>
          <w:b/>
          <w:bCs/>
          <w:color w:val="373737"/>
          <w:szCs w:val="24"/>
        </w:rPr>
        <w:t> </w:t>
      </w:r>
    </w:p>
    <w:p w:rsidR="00294769" w:rsidRPr="00F47A69" w:rsidRDefault="00294769" w:rsidP="00294769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F47A69">
        <w:rPr>
          <w:rFonts w:ascii="Times New Roman" w:hAnsi="Times New Roman" w:cs="Times New Roman"/>
          <w:b/>
          <w:color w:val="000000"/>
          <w:szCs w:val="24"/>
        </w:rPr>
        <w:t>2. ОРГАНИЗАЦИЯ И СОДЕРЖАНИЕ ОБРАЗОВАТЕЛЬНОЙ ДЕЯТЕЛЬНОСТИ</w:t>
      </w:r>
    </w:p>
    <w:p w:rsidR="00294769" w:rsidRPr="00F47A69" w:rsidRDefault="00294769" w:rsidP="00294769">
      <w:pPr>
        <w:jc w:val="center"/>
        <w:rPr>
          <w:rFonts w:ascii="Times New Roman" w:hAnsi="Times New Roman" w:cs="Times New Roman"/>
          <w:szCs w:val="24"/>
        </w:rPr>
      </w:pPr>
    </w:p>
    <w:p w:rsidR="00294769" w:rsidRPr="00F47A69" w:rsidRDefault="00294769" w:rsidP="00294769">
      <w:pPr>
        <w:shd w:val="clear" w:color="auto" w:fill="FFFFFF"/>
        <w:spacing w:line="312" w:lineRule="atLeast"/>
        <w:ind w:left="-142"/>
        <w:jc w:val="both"/>
        <w:textAlignment w:val="baseline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bCs/>
          <w:iCs/>
          <w:szCs w:val="24"/>
        </w:rPr>
        <w:t xml:space="preserve">   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(полного) общего образования и развитие ребёнка в процессе обучения.</w:t>
      </w:r>
    </w:p>
    <w:p w:rsidR="00294769" w:rsidRPr="00F47A69" w:rsidRDefault="00294769" w:rsidP="00294769">
      <w:pPr>
        <w:autoSpaceDE w:val="0"/>
        <w:autoSpaceDN w:val="0"/>
        <w:adjustRightInd w:val="0"/>
        <w:ind w:left="-142"/>
        <w:jc w:val="both"/>
        <w:textAlignment w:val="center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spacing w:val="-2"/>
          <w:szCs w:val="24"/>
        </w:rPr>
        <w:t>Учебный план государственного казенного общеобразовательного учреждения «</w:t>
      </w:r>
      <w:proofErr w:type="spellStart"/>
      <w:r w:rsidRPr="00F47A69">
        <w:rPr>
          <w:rFonts w:ascii="Times New Roman" w:hAnsi="Times New Roman" w:cs="Times New Roman"/>
          <w:szCs w:val="24"/>
        </w:rPr>
        <w:t>Новобухтынская</w:t>
      </w:r>
      <w:proofErr w:type="spellEnd"/>
      <w:r w:rsidRPr="00F47A69">
        <w:rPr>
          <w:rFonts w:ascii="Times New Roman" w:hAnsi="Times New Roman" w:cs="Times New Roman"/>
          <w:spacing w:val="-2"/>
          <w:szCs w:val="24"/>
        </w:rPr>
        <w:t xml:space="preserve"> средняя общеобразовательная школа», </w:t>
      </w:r>
      <w:r w:rsidRPr="00F47A69">
        <w:rPr>
          <w:rFonts w:ascii="Times New Roman" w:hAnsi="Times New Roman" w:cs="Times New Roman"/>
          <w:szCs w:val="24"/>
        </w:rPr>
        <w:t>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294769" w:rsidRPr="00F47A69" w:rsidRDefault="00294769" w:rsidP="00294769">
      <w:pPr>
        <w:pStyle w:val="ae"/>
        <w:ind w:left="-142"/>
        <w:jc w:val="both"/>
        <w:rPr>
          <w:rFonts w:ascii="Times New Roman" w:eastAsia="Calibri" w:hAnsi="Times New Roman"/>
          <w:b/>
          <w:bCs/>
          <w:color w:val="000000"/>
          <w:spacing w:val="-7"/>
          <w:sz w:val="24"/>
          <w:szCs w:val="24"/>
        </w:rPr>
      </w:pPr>
      <w:r w:rsidRPr="00F47A69">
        <w:rPr>
          <w:rFonts w:ascii="Times New Roman" w:eastAsia="Calibri" w:hAnsi="Times New Roman"/>
          <w:sz w:val="24"/>
          <w:szCs w:val="24"/>
        </w:rPr>
        <w:t xml:space="preserve">    Учебный план является основным организационным механизмом реализации образовательной программы.</w:t>
      </w:r>
      <w:r w:rsidRPr="00F47A69">
        <w:rPr>
          <w:rFonts w:ascii="Times New Roman" w:hAnsi="Times New Roman"/>
          <w:sz w:val="24"/>
          <w:szCs w:val="24"/>
        </w:rPr>
        <w:t xml:space="preserve">   Учебный план для 1-4 классов составлен на основе требований ФГОС НОО,  </w:t>
      </w:r>
      <w:r w:rsidRPr="00F47A69">
        <w:rPr>
          <w:rFonts w:ascii="Times New Roman" w:hAnsi="Times New Roman"/>
          <w:b/>
          <w:sz w:val="24"/>
          <w:szCs w:val="24"/>
        </w:rPr>
        <w:t>5-8 классов</w:t>
      </w:r>
      <w:r w:rsidRPr="00F47A69">
        <w:rPr>
          <w:rFonts w:ascii="Times New Roman" w:hAnsi="Times New Roman"/>
          <w:sz w:val="24"/>
          <w:szCs w:val="24"/>
        </w:rPr>
        <w:t xml:space="preserve"> составлен на основе требовании ФГОС ООО. Учебный план основного общего образования обеспечивает введение в действие и реализацию требований ФГОС основного общего образования в 5-8 классах,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 </w:t>
      </w:r>
      <w:r w:rsidRPr="00F47A69">
        <w:rPr>
          <w:rFonts w:ascii="Times New Roman" w:eastAsia="Calibri" w:hAnsi="Times New Roman"/>
          <w:sz w:val="24"/>
          <w:szCs w:val="24"/>
        </w:rPr>
        <w:t xml:space="preserve">Учебный план 9 класса и 10-11 классов  </w:t>
      </w:r>
      <w:proofErr w:type="gramStart"/>
      <w:r w:rsidRPr="00F47A69">
        <w:rPr>
          <w:rFonts w:ascii="Times New Roman" w:eastAsia="Calibri" w:hAnsi="Times New Roman"/>
          <w:sz w:val="24"/>
          <w:szCs w:val="24"/>
        </w:rPr>
        <w:t>составлены</w:t>
      </w:r>
      <w:proofErr w:type="gramEnd"/>
      <w:r w:rsidRPr="00F47A69">
        <w:rPr>
          <w:rFonts w:ascii="Times New Roman" w:eastAsia="Calibri" w:hAnsi="Times New Roman"/>
          <w:sz w:val="24"/>
          <w:szCs w:val="24"/>
        </w:rPr>
        <w:t xml:space="preserve"> в соответствии с базисным учебным планом образовательных учреждений,  </w:t>
      </w:r>
      <w:r w:rsidRPr="00F47A69">
        <w:rPr>
          <w:rFonts w:ascii="Times New Roman" w:eastAsia="Calibri" w:hAnsi="Times New Roman"/>
          <w:color w:val="000000"/>
          <w:sz w:val="24"/>
          <w:szCs w:val="24"/>
        </w:rPr>
        <w:t>на основе БУП-2004.</w:t>
      </w:r>
      <w:r w:rsidRPr="00F47A69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</w:p>
    <w:p w:rsidR="00294769" w:rsidRPr="00F47A69" w:rsidRDefault="00294769" w:rsidP="00294769">
      <w:pPr>
        <w:ind w:left="-284" w:firstLine="284"/>
        <w:textAlignment w:val="baseline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szCs w:val="24"/>
        </w:rPr>
        <w:t>Учебный план ГКОУ РД  «</w:t>
      </w:r>
      <w:proofErr w:type="spellStart"/>
      <w:r w:rsidRPr="00F47A69">
        <w:rPr>
          <w:rFonts w:ascii="Times New Roman" w:hAnsi="Times New Roman" w:cs="Times New Roman"/>
          <w:szCs w:val="24"/>
        </w:rPr>
        <w:t>Новобухтынская</w:t>
      </w:r>
      <w:proofErr w:type="spellEnd"/>
      <w:r w:rsidRPr="00F47A69">
        <w:rPr>
          <w:rFonts w:ascii="Times New Roman" w:hAnsi="Times New Roman" w:cs="Times New Roman"/>
          <w:szCs w:val="24"/>
        </w:rPr>
        <w:t xml:space="preserve"> СОШ»  предусматривает: </w:t>
      </w:r>
    </w:p>
    <w:p w:rsidR="00294769" w:rsidRPr="00F47A69" w:rsidRDefault="00294769" w:rsidP="00294769">
      <w:pPr>
        <w:ind w:left="-284" w:firstLine="284"/>
        <w:jc w:val="both"/>
        <w:textAlignment w:val="baseline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szCs w:val="24"/>
        </w:rPr>
        <w:t xml:space="preserve">4-летний срок освоения образовательных программ начального общего образования для 1 – 4 классов; </w:t>
      </w:r>
    </w:p>
    <w:p w:rsidR="00294769" w:rsidRPr="00F47A69" w:rsidRDefault="00294769" w:rsidP="00294769">
      <w:pPr>
        <w:ind w:left="-284" w:firstLine="284"/>
        <w:jc w:val="both"/>
        <w:textAlignment w:val="baseline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szCs w:val="24"/>
        </w:rPr>
        <w:t xml:space="preserve">5-летний срок освоения образовательных программ основного общего образования для 5 – 9 классов; </w:t>
      </w:r>
    </w:p>
    <w:p w:rsidR="00294769" w:rsidRPr="00F47A69" w:rsidRDefault="00294769" w:rsidP="00294769">
      <w:pPr>
        <w:ind w:left="-284" w:firstLine="284"/>
        <w:jc w:val="both"/>
        <w:textAlignment w:val="baseline"/>
        <w:rPr>
          <w:rFonts w:ascii="Times New Roman" w:hAnsi="Times New Roman" w:cs="Times New Roman"/>
          <w:b/>
          <w:color w:val="373737"/>
          <w:szCs w:val="24"/>
        </w:rPr>
      </w:pPr>
      <w:r w:rsidRPr="00F47A69">
        <w:rPr>
          <w:rFonts w:ascii="Times New Roman" w:hAnsi="Times New Roman" w:cs="Times New Roman"/>
          <w:szCs w:val="24"/>
        </w:rPr>
        <w:t>2-летний срок освоения образовательных программ среднего общего образования 10 – 11 классов</w:t>
      </w:r>
      <w:r w:rsidRPr="00F47A69">
        <w:rPr>
          <w:rFonts w:ascii="Times New Roman" w:hAnsi="Times New Roman" w:cs="Times New Roman"/>
          <w:b/>
          <w:color w:val="373737"/>
          <w:szCs w:val="24"/>
        </w:rPr>
        <w:t>.</w:t>
      </w:r>
      <w:r w:rsidRPr="00F47A69">
        <w:rPr>
          <w:rFonts w:ascii="Times New Roman" w:hAnsi="Times New Roman" w:cs="Times New Roman"/>
          <w:szCs w:val="24"/>
        </w:rPr>
        <w:t xml:space="preserve"> </w:t>
      </w:r>
    </w:p>
    <w:p w:rsidR="00294769" w:rsidRPr="00F47A69" w:rsidRDefault="00294769" w:rsidP="00294769">
      <w:pPr>
        <w:ind w:firstLine="720"/>
        <w:jc w:val="both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szCs w:val="24"/>
        </w:rPr>
        <w:t xml:space="preserve">     В ГКОУ РД «</w:t>
      </w:r>
      <w:proofErr w:type="spellStart"/>
      <w:r w:rsidRPr="00F47A69">
        <w:rPr>
          <w:rFonts w:ascii="Times New Roman" w:hAnsi="Times New Roman" w:cs="Times New Roman"/>
          <w:szCs w:val="24"/>
        </w:rPr>
        <w:t>Новобухтынская</w:t>
      </w:r>
      <w:proofErr w:type="spellEnd"/>
      <w:r w:rsidRPr="00F47A69">
        <w:rPr>
          <w:rFonts w:ascii="Times New Roman" w:hAnsi="Times New Roman" w:cs="Times New Roman"/>
          <w:szCs w:val="24"/>
        </w:rPr>
        <w:t xml:space="preserve"> СОШ»  разработаны  Образовательные  программы,  целью реализации которых является обеспечение выполнения требований стандартов образования.</w:t>
      </w:r>
    </w:p>
    <w:p w:rsidR="00294769" w:rsidRPr="00F47A69" w:rsidRDefault="00294769" w:rsidP="00294769">
      <w:pPr>
        <w:ind w:left="-142"/>
        <w:jc w:val="both"/>
        <w:textAlignment w:val="baseline"/>
        <w:rPr>
          <w:rFonts w:ascii="Times New Roman" w:hAnsi="Times New Roman" w:cs="Times New Roman"/>
          <w:szCs w:val="24"/>
        </w:rPr>
      </w:pPr>
      <w:r w:rsidRPr="00F47A69">
        <w:rPr>
          <w:rFonts w:ascii="Times New Roman" w:hAnsi="Times New Roman" w:cs="Times New Roman"/>
          <w:b/>
          <w:bCs/>
          <w:szCs w:val="24"/>
        </w:rPr>
        <w:t xml:space="preserve">    </w:t>
      </w:r>
      <w:r w:rsidRPr="00F47A69">
        <w:rPr>
          <w:rFonts w:ascii="Times New Roman" w:hAnsi="Times New Roman" w:cs="Times New Roman"/>
          <w:szCs w:val="24"/>
        </w:rPr>
        <w:t xml:space="preserve">В течение 2018 года педагогический коллектив школы прилагал значительные усилия для того, чтобы обучающиеся успешно освоили государственный образовательный стандарт, особенно много внимания уделялось учащимся 1-8-х классов, которые обучались по ФГОС второго поколения. Обучение в начальной школе ведется по традиционной программе «Школа России».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образования – это качество знаний. Качество образовательной деятельности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</w:t>
      </w:r>
      <w:proofErr w:type="spellStart"/>
      <w:r w:rsidRPr="00F47A69">
        <w:rPr>
          <w:rFonts w:ascii="Times New Roman" w:hAnsi="Times New Roman" w:cs="Times New Roman"/>
          <w:szCs w:val="24"/>
        </w:rPr>
        <w:t>разноуровневые</w:t>
      </w:r>
      <w:proofErr w:type="spellEnd"/>
      <w:r w:rsidRPr="00F47A69">
        <w:rPr>
          <w:rFonts w:ascii="Times New Roman" w:hAnsi="Times New Roman" w:cs="Times New Roman"/>
          <w:szCs w:val="24"/>
        </w:rPr>
        <w:t xml:space="preserve"> и разнообразные формы обучения,  инновационные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в   школы носила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</w:p>
    <w:p w:rsidR="00294769" w:rsidRPr="00F47A69" w:rsidRDefault="00294769" w:rsidP="00294769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p w:rsidR="00294769" w:rsidRPr="00F47A69" w:rsidRDefault="00294769" w:rsidP="00294769">
      <w:pPr>
        <w:tabs>
          <w:tab w:val="left" w:pos="900"/>
        </w:tabs>
        <w:spacing w:line="100" w:lineRule="atLeast"/>
        <w:ind w:left="72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F47A69">
        <w:rPr>
          <w:rFonts w:ascii="Times New Roman" w:hAnsi="Times New Roman" w:cs="Times New Roman"/>
          <w:b/>
          <w:szCs w:val="24"/>
          <w:shd w:val="clear" w:color="auto" w:fill="FFFFFF"/>
        </w:rPr>
        <w:t>2.1.Сведения о численности обучающихся за три года</w:t>
      </w:r>
    </w:p>
    <w:tbl>
      <w:tblPr>
        <w:tblW w:w="9498" w:type="dxa"/>
        <w:tblInd w:w="108" w:type="dxa"/>
        <w:tblLayout w:type="fixed"/>
        <w:tblLook w:val="0000"/>
      </w:tblPr>
      <w:tblGrid>
        <w:gridCol w:w="1418"/>
        <w:gridCol w:w="1276"/>
        <w:gridCol w:w="1417"/>
        <w:gridCol w:w="1276"/>
        <w:gridCol w:w="1417"/>
        <w:gridCol w:w="1276"/>
        <w:gridCol w:w="1418"/>
      </w:tblGrid>
      <w:tr w:rsidR="00294769" w:rsidRPr="00F47A69" w:rsidTr="00945433">
        <w:trPr>
          <w:trHeight w:val="32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Уровень образования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7A69">
              <w:rPr>
                <w:rFonts w:ascii="Times New Roman" w:hAnsi="Times New Roman" w:cs="Times New Roman"/>
                <w:b/>
                <w:szCs w:val="24"/>
              </w:rPr>
              <w:t>2016год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7A69">
              <w:rPr>
                <w:rFonts w:ascii="Times New Roman" w:hAnsi="Times New Roman" w:cs="Times New Roman"/>
                <w:b/>
                <w:szCs w:val="24"/>
              </w:rPr>
              <w:t>2017год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7A69">
              <w:rPr>
                <w:rFonts w:ascii="Times New Roman" w:hAnsi="Times New Roman" w:cs="Times New Roman"/>
                <w:b/>
                <w:szCs w:val="24"/>
              </w:rPr>
              <w:t>начало 2018 года</w:t>
            </w:r>
          </w:p>
        </w:tc>
      </w:tr>
      <w:tr w:rsidR="00294769" w:rsidRPr="00F47A69" w:rsidTr="00945433">
        <w:trPr>
          <w:trHeight w:val="14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 xml:space="preserve">Кол-во </w:t>
            </w:r>
            <w:proofErr w:type="gramStart"/>
            <w:r w:rsidRPr="00F47A69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 xml:space="preserve">Кол-во </w:t>
            </w:r>
            <w:proofErr w:type="gramStart"/>
            <w:r w:rsidRPr="00F47A69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Кол-во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 xml:space="preserve">Кол-во </w:t>
            </w:r>
            <w:proofErr w:type="gramStart"/>
            <w:r w:rsidRPr="00F47A69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</w:p>
        </w:tc>
      </w:tr>
      <w:tr w:rsidR="00294769" w:rsidRPr="00F47A69" w:rsidTr="00945433">
        <w:trPr>
          <w:trHeight w:val="55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НОО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E67A09" w:rsidRDefault="00E67A09" w:rsidP="00945433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DF0121" w:rsidRDefault="00DF0121" w:rsidP="00945433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769" w:rsidRPr="00DF0121" w:rsidRDefault="00DF0121" w:rsidP="00945433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  <w:t>50</w:t>
            </w:r>
          </w:p>
        </w:tc>
      </w:tr>
      <w:tr w:rsidR="00294769" w:rsidRPr="00F47A69" w:rsidTr="00945433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ООО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E67A09" w:rsidRDefault="00E67A09" w:rsidP="00945433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DF0121" w:rsidRDefault="00DF0121" w:rsidP="00945433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769" w:rsidRPr="00DF0121" w:rsidRDefault="00DF0121" w:rsidP="00945433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  <w:t>70</w:t>
            </w:r>
          </w:p>
        </w:tc>
      </w:tr>
      <w:tr w:rsidR="00294769" w:rsidRPr="00F47A69" w:rsidTr="00945433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СОО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815D60" w:rsidRDefault="00815D60" w:rsidP="00E67A09">
            <w:pPr>
              <w:snapToGrid w:val="0"/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       </w:t>
            </w:r>
            <w:r w:rsidR="00E67A09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E67A09" w:rsidRDefault="00E67A09" w:rsidP="00945433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815D60" w:rsidRDefault="00815D60" w:rsidP="0094543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DF0121" w:rsidRDefault="00DF0121" w:rsidP="00945433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DF0121" w:rsidRDefault="00DF0121" w:rsidP="0094543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F47A69">
              <w:rPr>
                <w:rFonts w:ascii="Times New Roman" w:hAnsi="Times New Roman" w:cs="Times New Roman"/>
                <w:szCs w:val="24"/>
                <w:shd w:val="clear" w:color="auto" w:fill="FFFFFF"/>
              </w:rPr>
              <w:t>11</w:t>
            </w:r>
          </w:p>
        </w:tc>
      </w:tr>
      <w:tr w:rsidR="00294769" w:rsidRPr="00F47A69" w:rsidTr="00945433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E67A09" w:rsidRDefault="00294769" w:rsidP="0094543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1</w:t>
            </w:r>
            <w:proofErr w:type="spellStart"/>
            <w:r w:rsidR="00E67A09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E67A09" w:rsidRDefault="00E67A09" w:rsidP="00945433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  <w:t xml:space="preserve"> 132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F47A69" w:rsidRDefault="00294769" w:rsidP="0094543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815D60" w:rsidRDefault="00815D60" w:rsidP="00945433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  <w:t xml:space="preserve"> 133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769" w:rsidRPr="00DF0121" w:rsidRDefault="00294769" w:rsidP="0094543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47A69">
              <w:rPr>
                <w:rFonts w:ascii="Times New Roman" w:hAnsi="Times New Roman" w:cs="Times New Roman"/>
                <w:szCs w:val="24"/>
              </w:rPr>
              <w:t>1</w:t>
            </w:r>
            <w:r w:rsidR="00DF0121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769" w:rsidRPr="00DF0121" w:rsidRDefault="00294769" w:rsidP="00DF0121">
            <w:pPr>
              <w:snapToGrid w:val="0"/>
              <w:jc w:val="center"/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</w:pPr>
            <w:r w:rsidRPr="00F47A69">
              <w:rPr>
                <w:rFonts w:ascii="Times New Roman" w:hAnsi="Times New Roman" w:cs="Times New Roman"/>
                <w:szCs w:val="24"/>
                <w:shd w:val="clear" w:color="auto" w:fill="FFFFFF"/>
              </w:rPr>
              <w:t>1</w:t>
            </w:r>
            <w:r w:rsidR="00DF0121"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  <w:t>29</w:t>
            </w:r>
          </w:p>
        </w:tc>
      </w:tr>
    </w:tbl>
    <w:p w:rsidR="00294769" w:rsidRPr="00F47A69" w:rsidRDefault="00294769" w:rsidP="00294769">
      <w:pPr>
        <w:rPr>
          <w:rFonts w:ascii="Times New Roman" w:hAnsi="Times New Roman" w:cs="Times New Roman"/>
          <w:szCs w:val="24"/>
        </w:rPr>
      </w:pPr>
    </w:p>
    <w:p w:rsidR="00294769" w:rsidRPr="00F47A69" w:rsidRDefault="00294769" w:rsidP="00294769">
      <w:pPr>
        <w:pStyle w:val="ab"/>
        <w:tabs>
          <w:tab w:val="left" w:pos="58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69">
        <w:rPr>
          <w:rFonts w:ascii="Times New Roman" w:hAnsi="Times New Roman" w:cs="Times New Roman"/>
          <w:color w:val="000000"/>
          <w:sz w:val="24"/>
          <w:szCs w:val="24"/>
        </w:rPr>
        <w:t xml:space="preserve">      Контингент </w:t>
      </w:r>
      <w:proofErr w:type="gramStart"/>
      <w:r w:rsidRPr="00F47A69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47A69">
        <w:rPr>
          <w:rFonts w:ascii="Times New Roman" w:hAnsi="Times New Roman" w:cs="Times New Roman"/>
          <w:color w:val="000000"/>
          <w:sz w:val="24"/>
          <w:szCs w:val="24"/>
        </w:rPr>
        <w:t xml:space="preserve"> и его структура на конец 2018 года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69"/>
        <w:gridCol w:w="1717"/>
        <w:gridCol w:w="1638"/>
        <w:gridCol w:w="2669"/>
        <w:gridCol w:w="2070"/>
      </w:tblGrid>
      <w:tr w:rsidR="00294769" w:rsidRPr="00F47A69" w:rsidTr="00CF0573">
        <w:tc>
          <w:tcPr>
            <w:tcW w:w="1369" w:type="dxa"/>
          </w:tcPr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17" w:type="dxa"/>
          </w:tcPr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1638" w:type="dxa"/>
          </w:tcPr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них обучается</w:t>
            </w:r>
          </w:p>
        </w:tc>
        <w:tc>
          <w:tcPr>
            <w:tcW w:w="2669" w:type="dxa"/>
          </w:tcPr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общеобразовательным программам </w:t>
            </w:r>
          </w:p>
        </w:tc>
        <w:tc>
          <w:tcPr>
            <w:tcW w:w="2070" w:type="dxa"/>
          </w:tcPr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программам адаптированного обучения</w:t>
            </w:r>
          </w:p>
        </w:tc>
      </w:tr>
      <w:tr w:rsidR="00CF0573" w:rsidRPr="00F47A69" w:rsidTr="00CF0573">
        <w:tc>
          <w:tcPr>
            <w:tcW w:w="1369" w:type="dxa"/>
          </w:tcPr>
          <w:p w:rsidR="00CF0573" w:rsidRPr="00F47A69" w:rsidRDefault="00CF0573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CF0573" w:rsidRPr="00F47A69" w:rsidRDefault="00CF0573" w:rsidP="00945433">
            <w:pPr>
              <w:pStyle w:val="ab"/>
              <w:tabs>
                <w:tab w:val="left" w:pos="58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CF0573" w:rsidRDefault="00CF0573" w:rsidP="00FD1181">
            <w:pPr>
              <w:jc w:val="center"/>
            </w:pPr>
            <w:r>
              <w:t>18</w:t>
            </w:r>
          </w:p>
        </w:tc>
        <w:tc>
          <w:tcPr>
            <w:tcW w:w="2669" w:type="dxa"/>
          </w:tcPr>
          <w:p w:rsidR="00CF0573" w:rsidRDefault="00CF0573" w:rsidP="00FD1181">
            <w:pPr>
              <w:jc w:val="center"/>
            </w:pPr>
            <w:r>
              <w:t>18</w:t>
            </w:r>
          </w:p>
        </w:tc>
        <w:tc>
          <w:tcPr>
            <w:tcW w:w="2070" w:type="dxa"/>
          </w:tcPr>
          <w:p w:rsidR="00CF0573" w:rsidRPr="00F47A69" w:rsidRDefault="00CF0573" w:rsidP="00945433">
            <w:pPr>
              <w:pStyle w:val="ab"/>
              <w:tabs>
                <w:tab w:val="left" w:pos="58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F0573" w:rsidRPr="00F47A69" w:rsidTr="00CF0573">
        <w:tc>
          <w:tcPr>
            <w:tcW w:w="1369" w:type="dxa"/>
          </w:tcPr>
          <w:p w:rsidR="00CF0573" w:rsidRPr="00F47A69" w:rsidRDefault="00CF0573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:rsidR="00CF0573" w:rsidRPr="00F47A69" w:rsidRDefault="00CF0573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CF0573" w:rsidRDefault="00CF0573" w:rsidP="00FD1181">
            <w:pPr>
              <w:jc w:val="center"/>
            </w:pPr>
            <w:r>
              <w:t>10</w:t>
            </w:r>
          </w:p>
        </w:tc>
        <w:tc>
          <w:tcPr>
            <w:tcW w:w="2669" w:type="dxa"/>
          </w:tcPr>
          <w:p w:rsidR="00CF0573" w:rsidRDefault="00CF0573" w:rsidP="00FD1181">
            <w:pPr>
              <w:jc w:val="center"/>
            </w:pPr>
            <w:r>
              <w:t>10</w:t>
            </w:r>
          </w:p>
        </w:tc>
        <w:tc>
          <w:tcPr>
            <w:tcW w:w="2070" w:type="dxa"/>
          </w:tcPr>
          <w:p w:rsidR="00CF0573" w:rsidRPr="00F47A69" w:rsidRDefault="00CF0573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F0573" w:rsidRPr="00F47A69" w:rsidTr="00CF0573">
        <w:tc>
          <w:tcPr>
            <w:tcW w:w="1369" w:type="dxa"/>
          </w:tcPr>
          <w:p w:rsidR="00CF0573" w:rsidRPr="00F47A69" w:rsidRDefault="00CF0573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:rsidR="00CF0573" w:rsidRPr="00F47A69" w:rsidRDefault="00CF0573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CF0573" w:rsidRDefault="00CF0573" w:rsidP="00FD1181">
            <w:pPr>
              <w:jc w:val="center"/>
            </w:pPr>
            <w:r>
              <w:t>10</w:t>
            </w:r>
          </w:p>
        </w:tc>
        <w:tc>
          <w:tcPr>
            <w:tcW w:w="2669" w:type="dxa"/>
          </w:tcPr>
          <w:p w:rsidR="00CF0573" w:rsidRDefault="00CF0573" w:rsidP="00FD1181">
            <w:pPr>
              <w:jc w:val="center"/>
            </w:pPr>
            <w:r>
              <w:t>10</w:t>
            </w:r>
          </w:p>
        </w:tc>
        <w:tc>
          <w:tcPr>
            <w:tcW w:w="2070" w:type="dxa"/>
          </w:tcPr>
          <w:p w:rsidR="00CF0573" w:rsidRPr="00F47A69" w:rsidRDefault="00CF0573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F0573" w:rsidRPr="00F47A69" w:rsidTr="00CF0573">
        <w:trPr>
          <w:trHeight w:val="477"/>
        </w:trPr>
        <w:tc>
          <w:tcPr>
            <w:tcW w:w="1369" w:type="dxa"/>
          </w:tcPr>
          <w:p w:rsidR="00CF0573" w:rsidRPr="00F47A69" w:rsidRDefault="00CF0573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:rsidR="00CF0573" w:rsidRPr="00F47A69" w:rsidRDefault="00CF0573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CF0573" w:rsidRDefault="00CF0573" w:rsidP="00FD1181">
            <w:pPr>
              <w:jc w:val="center"/>
            </w:pPr>
            <w:r>
              <w:t>12</w:t>
            </w:r>
          </w:p>
          <w:p w:rsidR="00CF0573" w:rsidRDefault="00CF0573" w:rsidP="00FD1181">
            <w:pPr>
              <w:jc w:val="center"/>
            </w:pPr>
          </w:p>
        </w:tc>
        <w:tc>
          <w:tcPr>
            <w:tcW w:w="2669" w:type="dxa"/>
          </w:tcPr>
          <w:p w:rsidR="00CF0573" w:rsidRDefault="00CF0573" w:rsidP="00FD1181">
            <w:pPr>
              <w:jc w:val="center"/>
            </w:pPr>
            <w:r>
              <w:t>12</w:t>
            </w:r>
          </w:p>
          <w:p w:rsidR="00CF0573" w:rsidRDefault="00CF0573" w:rsidP="00FD1181">
            <w:pPr>
              <w:jc w:val="center"/>
            </w:pPr>
          </w:p>
        </w:tc>
        <w:tc>
          <w:tcPr>
            <w:tcW w:w="2070" w:type="dxa"/>
          </w:tcPr>
          <w:p w:rsidR="00CF0573" w:rsidRPr="00CF0573" w:rsidRDefault="00CF0573" w:rsidP="00CF057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CF0573" w:rsidRPr="00F47A69" w:rsidTr="00CF0573">
        <w:tc>
          <w:tcPr>
            <w:tcW w:w="1369" w:type="dxa"/>
          </w:tcPr>
          <w:p w:rsidR="00CF0573" w:rsidRPr="00F47A69" w:rsidRDefault="00CF0573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1717" w:type="dxa"/>
          </w:tcPr>
          <w:p w:rsidR="00CF0573" w:rsidRPr="00F47A69" w:rsidRDefault="00CF0573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8" w:type="dxa"/>
          </w:tcPr>
          <w:p w:rsidR="00CF0573" w:rsidRPr="00CF0573" w:rsidRDefault="00CF0573" w:rsidP="00FD1181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47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669" w:type="dxa"/>
          </w:tcPr>
          <w:p w:rsidR="00CF0573" w:rsidRPr="00CF0573" w:rsidRDefault="00CF0573" w:rsidP="00FD1181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47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070" w:type="dxa"/>
          </w:tcPr>
          <w:p w:rsidR="00CF0573" w:rsidRPr="00F47A69" w:rsidRDefault="00CF0573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A43C7E" w:rsidRPr="00F47A69" w:rsidTr="00CF0573">
        <w:tc>
          <w:tcPr>
            <w:tcW w:w="1369" w:type="dxa"/>
          </w:tcPr>
          <w:p w:rsidR="00A43C7E" w:rsidRPr="00F47A69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7" w:type="dxa"/>
          </w:tcPr>
          <w:p w:rsidR="00A43C7E" w:rsidRPr="00F47A69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A43C7E" w:rsidRDefault="00A43C7E" w:rsidP="00FD1181">
            <w:pPr>
              <w:jc w:val="center"/>
            </w:pPr>
            <w:r>
              <w:t>17</w:t>
            </w:r>
          </w:p>
        </w:tc>
        <w:tc>
          <w:tcPr>
            <w:tcW w:w="2669" w:type="dxa"/>
          </w:tcPr>
          <w:p w:rsidR="00A43C7E" w:rsidRDefault="00A43C7E" w:rsidP="00FD1181">
            <w:pPr>
              <w:jc w:val="center"/>
            </w:pPr>
            <w:r>
              <w:t>17</w:t>
            </w:r>
          </w:p>
        </w:tc>
        <w:tc>
          <w:tcPr>
            <w:tcW w:w="2070" w:type="dxa"/>
          </w:tcPr>
          <w:p w:rsidR="00A43C7E" w:rsidRPr="00F47A69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43C7E" w:rsidRPr="00F47A69" w:rsidTr="00CF0573">
        <w:tc>
          <w:tcPr>
            <w:tcW w:w="1369" w:type="dxa"/>
          </w:tcPr>
          <w:p w:rsidR="00A43C7E" w:rsidRPr="00F47A69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7" w:type="dxa"/>
          </w:tcPr>
          <w:p w:rsidR="00A43C7E" w:rsidRPr="00F47A69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A43C7E" w:rsidRDefault="00A43C7E" w:rsidP="00FD1181">
            <w:pPr>
              <w:jc w:val="center"/>
            </w:pPr>
            <w:r>
              <w:t>12</w:t>
            </w:r>
          </w:p>
        </w:tc>
        <w:tc>
          <w:tcPr>
            <w:tcW w:w="2669" w:type="dxa"/>
          </w:tcPr>
          <w:p w:rsidR="00A43C7E" w:rsidRDefault="00A43C7E" w:rsidP="00FD1181">
            <w:pPr>
              <w:jc w:val="center"/>
            </w:pPr>
            <w:r>
              <w:t>12</w:t>
            </w:r>
          </w:p>
        </w:tc>
        <w:tc>
          <w:tcPr>
            <w:tcW w:w="2070" w:type="dxa"/>
          </w:tcPr>
          <w:p w:rsidR="00A43C7E" w:rsidRPr="00F47A69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43C7E" w:rsidRPr="00F47A69" w:rsidTr="00CF0573">
        <w:tc>
          <w:tcPr>
            <w:tcW w:w="1369" w:type="dxa"/>
          </w:tcPr>
          <w:p w:rsidR="00A43C7E" w:rsidRPr="00F47A69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7" w:type="dxa"/>
          </w:tcPr>
          <w:p w:rsidR="00A43C7E" w:rsidRPr="00F47A69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A43C7E" w:rsidRDefault="00A43C7E" w:rsidP="00FD1181">
            <w:pPr>
              <w:jc w:val="center"/>
            </w:pPr>
            <w:r>
              <w:t>15</w:t>
            </w:r>
          </w:p>
        </w:tc>
        <w:tc>
          <w:tcPr>
            <w:tcW w:w="2669" w:type="dxa"/>
          </w:tcPr>
          <w:p w:rsidR="00A43C7E" w:rsidRDefault="00A43C7E" w:rsidP="00FD1181">
            <w:pPr>
              <w:jc w:val="center"/>
            </w:pPr>
            <w:r>
              <w:t>15</w:t>
            </w:r>
          </w:p>
        </w:tc>
        <w:tc>
          <w:tcPr>
            <w:tcW w:w="2070" w:type="dxa"/>
          </w:tcPr>
          <w:p w:rsidR="00A43C7E" w:rsidRPr="00F47A69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43C7E" w:rsidRPr="00F47A69" w:rsidTr="00CF0573">
        <w:tc>
          <w:tcPr>
            <w:tcW w:w="1369" w:type="dxa"/>
          </w:tcPr>
          <w:p w:rsidR="00A43C7E" w:rsidRPr="00F47A69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7" w:type="dxa"/>
          </w:tcPr>
          <w:p w:rsidR="00A43C7E" w:rsidRPr="00F47A69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A43C7E" w:rsidRDefault="00A43C7E" w:rsidP="00FD1181">
            <w:pPr>
              <w:jc w:val="center"/>
            </w:pPr>
            <w:r>
              <w:t>14</w:t>
            </w:r>
          </w:p>
        </w:tc>
        <w:tc>
          <w:tcPr>
            <w:tcW w:w="2669" w:type="dxa"/>
          </w:tcPr>
          <w:p w:rsidR="00A43C7E" w:rsidRDefault="00A43C7E" w:rsidP="00FD1181">
            <w:pPr>
              <w:jc w:val="center"/>
            </w:pPr>
            <w:r>
              <w:t>14</w:t>
            </w:r>
          </w:p>
        </w:tc>
        <w:tc>
          <w:tcPr>
            <w:tcW w:w="2070" w:type="dxa"/>
          </w:tcPr>
          <w:p w:rsidR="00A43C7E" w:rsidRPr="00F47A69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43C7E" w:rsidRPr="00F47A69" w:rsidTr="00CF0573">
        <w:tc>
          <w:tcPr>
            <w:tcW w:w="1369" w:type="dxa"/>
          </w:tcPr>
          <w:p w:rsidR="00A43C7E" w:rsidRPr="00F47A69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7" w:type="dxa"/>
          </w:tcPr>
          <w:p w:rsidR="00A43C7E" w:rsidRPr="00F47A69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A43C7E" w:rsidRPr="00FB6D4A" w:rsidRDefault="00A43C7E" w:rsidP="00FD1181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669" w:type="dxa"/>
          </w:tcPr>
          <w:p w:rsidR="00A43C7E" w:rsidRPr="00FB6D4A" w:rsidRDefault="00A43C7E" w:rsidP="00FD1181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:rsidR="00A43C7E" w:rsidRPr="00F47A69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4769" w:rsidRPr="00F47A69" w:rsidTr="00CF0573">
        <w:tc>
          <w:tcPr>
            <w:tcW w:w="1369" w:type="dxa"/>
          </w:tcPr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17" w:type="dxa"/>
          </w:tcPr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8" w:type="dxa"/>
          </w:tcPr>
          <w:p w:rsidR="00294769" w:rsidRPr="00A43C7E" w:rsidRDefault="00A43C7E" w:rsidP="00FD1181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2669" w:type="dxa"/>
          </w:tcPr>
          <w:p w:rsidR="00294769" w:rsidRPr="00A43C7E" w:rsidRDefault="00A43C7E" w:rsidP="00FD1181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2070" w:type="dxa"/>
          </w:tcPr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294769" w:rsidRPr="00F47A69" w:rsidTr="00CF0573">
        <w:tc>
          <w:tcPr>
            <w:tcW w:w="1369" w:type="dxa"/>
          </w:tcPr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7" w:type="dxa"/>
          </w:tcPr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294769" w:rsidRPr="00FB6D4A" w:rsidRDefault="00FB6D4A" w:rsidP="00FD1181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669" w:type="dxa"/>
          </w:tcPr>
          <w:p w:rsidR="00294769" w:rsidRPr="00A43C7E" w:rsidRDefault="00A43C7E" w:rsidP="00FD1181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070" w:type="dxa"/>
          </w:tcPr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4769" w:rsidRPr="00F47A69" w:rsidTr="00CF0573">
        <w:tc>
          <w:tcPr>
            <w:tcW w:w="1369" w:type="dxa"/>
          </w:tcPr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17" w:type="dxa"/>
          </w:tcPr>
          <w:p w:rsidR="00294769" w:rsidRPr="00A43C7E" w:rsidRDefault="00A43C7E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38" w:type="dxa"/>
          </w:tcPr>
          <w:p w:rsidR="00294769" w:rsidRPr="00A43C7E" w:rsidRDefault="00A43C7E" w:rsidP="00FD1181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669" w:type="dxa"/>
          </w:tcPr>
          <w:p w:rsidR="00294769" w:rsidRPr="00A43C7E" w:rsidRDefault="00A43C7E" w:rsidP="00FD1181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070" w:type="dxa"/>
          </w:tcPr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294769" w:rsidRPr="00F47A69" w:rsidTr="00CF0573">
        <w:tc>
          <w:tcPr>
            <w:tcW w:w="1369" w:type="dxa"/>
          </w:tcPr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17" w:type="dxa"/>
          </w:tcPr>
          <w:p w:rsidR="00294769" w:rsidRPr="00FB6D4A" w:rsidRDefault="00FB6D4A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38" w:type="dxa"/>
          </w:tcPr>
          <w:p w:rsidR="00294769" w:rsidRPr="00FB6D4A" w:rsidRDefault="00294769" w:rsidP="00FD1181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47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FB6D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2669" w:type="dxa"/>
          </w:tcPr>
          <w:p w:rsidR="00294769" w:rsidRPr="00FD1181" w:rsidRDefault="00294769" w:rsidP="00FD1181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47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FD11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2070" w:type="dxa"/>
          </w:tcPr>
          <w:p w:rsidR="00294769" w:rsidRPr="00F47A69" w:rsidRDefault="00294769" w:rsidP="00945433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7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294769" w:rsidRPr="00F47A69" w:rsidRDefault="00294769" w:rsidP="00294769">
      <w:pPr>
        <w:pStyle w:val="ab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4769" w:rsidRPr="00F47A69" w:rsidRDefault="00294769" w:rsidP="00294769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47A69">
        <w:rPr>
          <w:rFonts w:ascii="Times New Roman" w:hAnsi="Times New Roman" w:cs="Times New Roman"/>
          <w:szCs w:val="24"/>
          <w:shd w:val="clear" w:color="auto" w:fill="FFFFFF"/>
        </w:rPr>
        <w:t xml:space="preserve">     Контингент обучающихся стабилен, движение учащихся происходит по объективным причинам (перее</w:t>
      </w:r>
      <w:proofErr w:type="gramStart"/>
      <w:r w:rsidRPr="00F47A69">
        <w:rPr>
          <w:rFonts w:ascii="Times New Roman" w:hAnsi="Times New Roman" w:cs="Times New Roman"/>
          <w:szCs w:val="24"/>
          <w:shd w:val="clear" w:color="auto" w:fill="FFFFFF"/>
        </w:rPr>
        <w:t>зд в др</w:t>
      </w:r>
      <w:proofErr w:type="gramEnd"/>
      <w:r w:rsidRPr="00F47A69">
        <w:rPr>
          <w:rFonts w:ascii="Times New Roman" w:hAnsi="Times New Roman" w:cs="Times New Roman"/>
          <w:szCs w:val="24"/>
          <w:shd w:val="clear" w:color="auto" w:fill="FFFFFF"/>
        </w:rPr>
        <w:t xml:space="preserve">угие населенные пункты РФ) и не вносит дестабилизацию в процесс развития школы. </w:t>
      </w:r>
    </w:p>
    <w:p w:rsidR="00BB5949" w:rsidRPr="00F47A69" w:rsidRDefault="00BB5949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  <w:lang w:val="en-US"/>
        </w:rPr>
        <w:t>II</w:t>
      </w:r>
      <w:r w:rsidRPr="009C0C8D">
        <w:rPr>
          <w:rFonts w:ascii="Times New Roman" w:hAnsi="Times New Roman" w:cs="Times New Roman"/>
          <w:szCs w:val="24"/>
        </w:rPr>
        <w:t>. Система управления организацией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Управление осуществляется на принципах единоначалия и самоуправления.</w:t>
      </w:r>
    </w:p>
    <w:p w:rsidR="00922BC9" w:rsidRPr="009C0C8D" w:rsidRDefault="00922BC9" w:rsidP="00922BC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9C0C8D">
        <w:rPr>
          <w:rFonts w:ascii="Times New Roman" w:eastAsia="Times New Roman" w:hAnsi="Times New Roman" w:cs="Times New Roman"/>
          <w:bCs/>
          <w:szCs w:val="24"/>
          <w:lang w:eastAsia="ru-RU"/>
        </w:rPr>
        <w:t>Органы управления, действующие в Школе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8"/>
        <w:gridCol w:w="6833"/>
      </w:tblGrid>
      <w:tr w:rsidR="00922BC9" w:rsidRPr="009C0C8D" w:rsidTr="007D4DAB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922BC9" w:rsidRPr="009C0C8D" w:rsidTr="007D4DAB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922BC9" w:rsidRPr="009C0C8D" w:rsidTr="007D4DAB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922BC9" w:rsidRPr="009C0C8D" w:rsidTr="007D4DAB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922BC9" w:rsidRPr="009C0C8D" w:rsidRDefault="00922BC9" w:rsidP="00922BC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Для осуществления учебно-методической работы в Школе создано </w:t>
      </w:r>
      <w:r w:rsidRPr="009C0C8D">
        <w:rPr>
          <w:rFonts w:ascii="Times New Roman" w:eastAsia="Times New Roman" w:hAnsi="Times New Roman" w:cs="Times New Roman"/>
          <w:bCs/>
          <w:szCs w:val="24"/>
          <w:lang w:eastAsia="ru-RU"/>
        </w:rPr>
        <w:t>три предметных методических объединения:</w:t>
      </w:r>
    </w:p>
    <w:p w:rsidR="00922BC9" w:rsidRPr="009C0C8D" w:rsidRDefault="00922BC9" w:rsidP="00922BC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>− общих гуманитарных   дисциплин;</w:t>
      </w:r>
    </w:p>
    <w:p w:rsidR="00922BC9" w:rsidRPr="009C0C8D" w:rsidRDefault="00922BC9" w:rsidP="00922BC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>− естественно - научных и математических дисциплин;</w:t>
      </w:r>
    </w:p>
    <w:p w:rsidR="00922BC9" w:rsidRPr="009C0C8D" w:rsidRDefault="00922BC9" w:rsidP="00922BC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>− объединение педагогов начального образования.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992336" w:rsidRDefault="00992336" w:rsidP="00922BC9">
      <w:pPr>
        <w:spacing w:before="120"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992336" w:rsidRDefault="00992336" w:rsidP="00922BC9">
      <w:pPr>
        <w:spacing w:before="120"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922BC9" w:rsidRPr="009C0C8D" w:rsidRDefault="00922BC9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bCs/>
          <w:szCs w:val="24"/>
          <w:lang w:val="en-US"/>
        </w:rPr>
        <w:t>III</w:t>
      </w:r>
      <w:r w:rsidRPr="009C0C8D">
        <w:rPr>
          <w:rFonts w:ascii="Times New Roman" w:hAnsi="Times New Roman" w:cs="Times New Roman"/>
          <w:bCs/>
          <w:szCs w:val="24"/>
        </w:rPr>
        <w:t>. Оценка образовательной деятельности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9C0C8D">
        <w:rPr>
          <w:rFonts w:ascii="Times New Roman" w:hAnsi="Times New Roman" w:cs="Times New Roman"/>
          <w:szCs w:val="24"/>
        </w:rPr>
        <w:t xml:space="preserve"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</w:t>
      </w:r>
      <w:proofErr w:type="spellStart"/>
      <w:r w:rsidRPr="009C0C8D">
        <w:rPr>
          <w:rFonts w:ascii="Times New Roman" w:hAnsi="Times New Roman" w:cs="Times New Roman"/>
          <w:szCs w:val="24"/>
        </w:rPr>
        <w:t>СанПиН</w:t>
      </w:r>
      <w:proofErr w:type="spellEnd"/>
      <w:r w:rsidRPr="009C0C8D">
        <w:rPr>
          <w:rFonts w:ascii="Times New Roman" w:hAnsi="Times New Roman" w:cs="Times New Roman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  <w:proofErr w:type="gramEnd"/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среднего общего образования (ФГОС СОО).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Воспитательная работа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 xml:space="preserve">В 2017 году Школа провела работу по профилактике употребления </w:t>
      </w:r>
      <w:proofErr w:type="spellStart"/>
      <w:r w:rsidRPr="009C0C8D">
        <w:rPr>
          <w:rFonts w:ascii="Times New Roman" w:hAnsi="Times New Roman" w:cs="Times New Roman"/>
          <w:szCs w:val="24"/>
        </w:rPr>
        <w:t>психоактивных</w:t>
      </w:r>
      <w:proofErr w:type="spellEnd"/>
      <w:r w:rsidRPr="009C0C8D">
        <w:rPr>
          <w:rFonts w:ascii="Times New Roman" w:hAnsi="Times New Roman" w:cs="Times New Roman"/>
          <w:szCs w:val="24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Проведены обучающие семинары для учителей 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Были организованы: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− выступление агитбригад, участие в фестивале «Мы выбираем жизнь!»;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− участие в конкурсе социальных плакатов «Я против ПАВ»;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 xml:space="preserve">− участие в областном конкурсе </w:t>
      </w:r>
      <w:proofErr w:type="spellStart"/>
      <w:r w:rsidRPr="009C0C8D">
        <w:rPr>
          <w:rFonts w:ascii="Times New Roman" w:hAnsi="Times New Roman" w:cs="Times New Roman"/>
          <w:szCs w:val="24"/>
        </w:rPr>
        <w:t>антинаркотической</w:t>
      </w:r>
      <w:proofErr w:type="spellEnd"/>
      <w:r w:rsidRPr="009C0C8D">
        <w:rPr>
          <w:rFonts w:ascii="Times New Roman" w:hAnsi="Times New Roman" w:cs="Times New Roman"/>
          <w:szCs w:val="24"/>
        </w:rPr>
        <w:t xml:space="preserve"> социальной рекламы; 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 xml:space="preserve">− проведение классных часов и бесед на </w:t>
      </w:r>
      <w:proofErr w:type="spellStart"/>
      <w:r w:rsidRPr="009C0C8D">
        <w:rPr>
          <w:rFonts w:ascii="Times New Roman" w:hAnsi="Times New Roman" w:cs="Times New Roman"/>
          <w:szCs w:val="24"/>
        </w:rPr>
        <w:t>антинаркотические</w:t>
      </w:r>
      <w:proofErr w:type="spellEnd"/>
      <w:r w:rsidRPr="009C0C8D">
        <w:rPr>
          <w:rFonts w:ascii="Times New Roman" w:hAnsi="Times New Roman" w:cs="Times New Roman"/>
          <w:szCs w:val="24"/>
        </w:rPr>
        <w:t xml:space="preserve"> темы с использованием </w:t>
      </w:r>
      <w:proofErr w:type="spellStart"/>
      <w:proofErr w:type="gramStart"/>
      <w:r w:rsidRPr="009C0C8D">
        <w:rPr>
          <w:rFonts w:ascii="Times New Roman" w:hAnsi="Times New Roman" w:cs="Times New Roman"/>
          <w:szCs w:val="24"/>
        </w:rPr>
        <w:t>ИКТ-технологий</w:t>
      </w:r>
      <w:proofErr w:type="spellEnd"/>
      <w:proofErr w:type="gramEnd"/>
      <w:r w:rsidRPr="009C0C8D">
        <w:rPr>
          <w:rFonts w:ascii="Times New Roman" w:hAnsi="Times New Roman" w:cs="Times New Roman"/>
          <w:szCs w:val="24"/>
        </w:rPr>
        <w:t>;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− книжная выставка «Я выбираю жизнь» в школьной библиотеке;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− лекции с участием сотрудников МВД</w:t>
      </w:r>
      <w:proofErr w:type="gramStart"/>
      <w:r w:rsidRPr="009C0C8D">
        <w:rPr>
          <w:rFonts w:ascii="Times New Roman" w:hAnsi="Times New Roman" w:cs="Times New Roman"/>
          <w:szCs w:val="24"/>
        </w:rPr>
        <w:t>..</w:t>
      </w:r>
      <w:proofErr w:type="gramEnd"/>
      <w:r w:rsidRPr="009C0C8D">
        <w:rPr>
          <w:rFonts w:ascii="Times New Roman" w:hAnsi="Times New Roman" w:cs="Times New Roman"/>
          <w:szCs w:val="24"/>
        </w:rPr>
        <w:t>участкового инспектора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Дополнительное образование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Дополнительное образование ведется по программам следующей направленности: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 xml:space="preserve"> −  краеведческое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− техническое;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− художественное;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− физкультурно-спортивное.</w:t>
      </w:r>
    </w:p>
    <w:p w:rsidR="00922BC9" w:rsidRPr="00FD1181" w:rsidRDefault="00FD1181" w:rsidP="00922BC9">
      <w:pPr>
        <w:spacing w:before="120" w:after="0" w:line="240" w:lineRule="auto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 xml:space="preserve"> 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</w:p>
    <w:p w:rsidR="00992336" w:rsidRDefault="00992336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992336" w:rsidRPr="00FD1181" w:rsidRDefault="00992336" w:rsidP="00FD1181">
      <w:pPr>
        <w:spacing w:before="12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922BC9" w:rsidRPr="009C0C8D" w:rsidRDefault="00922BC9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IV. Содержание и качество подготовки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Ста</w:t>
      </w:r>
      <w:r w:rsidR="00FD63BC">
        <w:rPr>
          <w:rFonts w:ascii="Times New Roman" w:hAnsi="Times New Roman" w:cs="Times New Roman"/>
          <w:szCs w:val="24"/>
        </w:rPr>
        <w:t>тистика показателей за 2014–2018</w:t>
      </w:r>
      <w:r w:rsidRPr="009C0C8D">
        <w:rPr>
          <w:rFonts w:ascii="Times New Roman" w:hAnsi="Times New Roman" w:cs="Times New Roman"/>
          <w:szCs w:val="24"/>
        </w:rPr>
        <w:t xml:space="preserve"> годы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4"/>
        <w:gridCol w:w="2623"/>
        <w:gridCol w:w="1529"/>
        <w:gridCol w:w="1575"/>
        <w:gridCol w:w="1575"/>
        <w:gridCol w:w="1495"/>
      </w:tblGrid>
      <w:tr w:rsidR="00922BC9" w:rsidRPr="009C0C8D" w:rsidTr="007D4DAB">
        <w:tc>
          <w:tcPr>
            <w:tcW w:w="404" w:type="pct"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spellEnd"/>
            <w:proofErr w:type="gramEnd"/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proofErr w:type="spellStart"/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2014–2015</w:t>
            </w: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2015–2016</w:t>
            </w: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2016–2017</w:t>
            </w: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2017–2018</w:t>
            </w: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 учебный год</w:t>
            </w:r>
          </w:p>
        </w:tc>
      </w:tr>
      <w:tr w:rsidR="00922BC9" w:rsidRPr="009C0C8D" w:rsidTr="007D4DAB">
        <w:tc>
          <w:tcPr>
            <w:tcW w:w="404" w:type="pct"/>
            <w:vMerge w:val="restart"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детей, обучавшихся на конец учебного год</w:t>
            </w:r>
            <w:r w:rsidR="00FD63B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 (для 2017–2018 – </w:t>
            </w:r>
            <w:proofErr w:type="gramStart"/>
            <w:r w:rsidR="00FD63B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 конец</w:t>
            </w:r>
            <w:proofErr w:type="gramEnd"/>
            <w:r w:rsidR="00FD63B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2018</w:t>
            </w: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года), в том числе: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123</w:t>
            </w: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22BC9" w:rsidRPr="009C0C8D" w:rsidRDefault="00CB7E63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129</w:t>
            </w: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132</w:t>
            </w:r>
          </w:p>
        </w:tc>
        <w:tc>
          <w:tcPr>
            <w:tcW w:w="781" w:type="pct"/>
            <w:tcBorders>
              <w:bottom w:val="nil"/>
            </w:tcBorders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135</w:t>
            </w:r>
          </w:p>
        </w:tc>
      </w:tr>
      <w:tr w:rsidR="00922BC9" w:rsidRPr="009C0C8D" w:rsidTr="007D4DAB">
        <w:tc>
          <w:tcPr>
            <w:tcW w:w="404" w:type="pct"/>
            <w:vMerge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начальная школа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22BC9" w:rsidRPr="009C0C8D" w:rsidRDefault="00CB7E63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52 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57</w:t>
            </w:r>
          </w:p>
        </w:tc>
        <w:tc>
          <w:tcPr>
            <w:tcW w:w="781" w:type="pct"/>
            <w:tcBorders>
              <w:top w:val="nil"/>
            </w:tcBorders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51</w:t>
            </w:r>
          </w:p>
        </w:tc>
      </w:tr>
      <w:tr w:rsidR="00922BC9" w:rsidRPr="009C0C8D" w:rsidTr="007D4DAB">
        <w:tc>
          <w:tcPr>
            <w:tcW w:w="404" w:type="pct"/>
            <w:vMerge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основная школа</w:t>
            </w:r>
          </w:p>
        </w:tc>
        <w:tc>
          <w:tcPr>
            <w:tcW w:w="799" w:type="pct"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</w:t>
            </w:r>
          </w:p>
        </w:tc>
        <w:tc>
          <w:tcPr>
            <w:tcW w:w="823" w:type="pct"/>
            <w:shd w:val="clear" w:color="auto" w:fill="auto"/>
          </w:tcPr>
          <w:p w:rsidR="00922BC9" w:rsidRPr="009C0C8D" w:rsidRDefault="00CB7E63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61</w:t>
            </w:r>
          </w:p>
        </w:tc>
        <w:tc>
          <w:tcPr>
            <w:tcW w:w="823" w:type="pct"/>
            <w:shd w:val="clear" w:color="auto" w:fill="auto"/>
          </w:tcPr>
          <w:p w:rsidR="00922BC9" w:rsidRPr="009C0C8D" w:rsidRDefault="007D4DAB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6</w:t>
            </w:r>
            <w:r w:rsidR="00922BC9"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81" w:type="pct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74</w:t>
            </w:r>
          </w:p>
        </w:tc>
      </w:tr>
      <w:tr w:rsidR="00922BC9" w:rsidRPr="009C0C8D" w:rsidTr="007D4DAB">
        <w:tc>
          <w:tcPr>
            <w:tcW w:w="404" w:type="pct"/>
            <w:vMerge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средняя школа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CB7E63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16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14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10</w:t>
            </w:r>
          </w:p>
        </w:tc>
      </w:tr>
      <w:tr w:rsidR="00922BC9" w:rsidRPr="009C0C8D" w:rsidTr="007D4DAB">
        <w:tc>
          <w:tcPr>
            <w:tcW w:w="404" w:type="pct"/>
            <w:vMerge w:val="restart"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bottom w:val="nil"/>
            </w:tcBorders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922BC9" w:rsidRPr="009C0C8D" w:rsidTr="007D4DAB">
        <w:tc>
          <w:tcPr>
            <w:tcW w:w="404" w:type="pct"/>
            <w:vMerge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начальная школа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81" w:type="pct"/>
            <w:tcBorders>
              <w:top w:val="nil"/>
            </w:tcBorders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</w:tr>
      <w:tr w:rsidR="00922BC9" w:rsidRPr="009C0C8D" w:rsidTr="007D4DAB">
        <w:tc>
          <w:tcPr>
            <w:tcW w:w="404" w:type="pct"/>
            <w:vMerge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основная школа</w:t>
            </w:r>
          </w:p>
        </w:tc>
        <w:tc>
          <w:tcPr>
            <w:tcW w:w="799" w:type="pct"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81" w:type="pct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22BC9" w:rsidRPr="009C0C8D" w:rsidTr="007D4DAB">
        <w:tc>
          <w:tcPr>
            <w:tcW w:w="404" w:type="pct"/>
            <w:vMerge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средняя школа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</w:tr>
      <w:tr w:rsidR="00922BC9" w:rsidRPr="009C0C8D" w:rsidTr="007D4DAB">
        <w:tc>
          <w:tcPr>
            <w:tcW w:w="404" w:type="pct"/>
            <w:vMerge w:val="restart"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bottom w:val="nil"/>
            </w:tcBorders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922BC9" w:rsidRPr="009C0C8D" w:rsidTr="007D4DAB">
        <w:tc>
          <w:tcPr>
            <w:tcW w:w="404" w:type="pct"/>
            <w:vMerge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1</w:t>
            </w:r>
          </w:p>
        </w:tc>
        <w:tc>
          <w:tcPr>
            <w:tcW w:w="781" w:type="pct"/>
            <w:tcBorders>
              <w:top w:val="nil"/>
            </w:tcBorders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22BC9" w:rsidRPr="009C0C8D" w:rsidTr="007D4DAB">
        <w:tc>
          <w:tcPr>
            <w:tcW w:w="404" w:type="pct"/>
            <w:vMerge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</w:t>
            </w:r>
            <w:proofErr w:type="gramStart"/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среднем</w:t>
            </w:r>
            <w:proofErr w:type="gramEnd"/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общем образовании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1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922BC9" w:rsidRPr="009C0C8D" w:rsidTr="007D4DAB">
        <w:tc>
          <w:tcPr>
            <w:tcW w:w="404" w:type="pct"/>
            <w:vMerge w:val="restart"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22BC9" w:rsidRPr="009C0C8D" w:rsidTr="007D4DAB">
        <w:tc>
          <w:tcPr>
            <w:tcW w:w="404" w:type="pct"/>
            <w:vMerge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в основной школе 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</w:tcBorders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</w:tr>
      <w:tr w:rsidR="00922BC9" w:rsidRPr="009C0C8D" w:rsidTr="007D4DAB">
        <w:tc>
          <w:tcPr>
            <w:tcW w:w="404" w:type="pct"/>
            <w:vMerge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средней школе</w:t>
            </w:r>
          </w:p>
        </w:tc>
        <w:tc>
          <w:tcPr>
            <w:tcW w:w="799" w:type="pct"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shd w:val="clear" w:color="auto" w:fill="auto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81" w:type="pct"/>
          </w:tcPr>
          <w:p w:rsidR="00922BC9" w:rsidRPr="009C0C8D" w:rsidRDefault="00922BC9" w:rsidP="007D4DAB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</w:tr>
    </w:tbl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Профильного и углубленного обучения в Школе нет.</w:t>
      </w:r>
    </w:p>
    <w:p w:rsidR="008C43C7" w:rsidRPr="0024623D" w:rsidRDefault="00922BC9" w:rsidP="0024623D">
      <w:pPr>
        <w:spacing w:before="120"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9C0C8D">
        <w:rPr>
          <w:rFonts w:ascii="Times New Roman" w:hAnsi="Times New Roman" w:cs="Times New Roman"/>
          <w:bCs/>
          <w:szCs w:val="24"/>
        </w:rPr>
        <w:t>Краткий анализ динамики результатов успеваемости и качества знаний</w:t>
      </w:r>
    </w:p>
    <w:p w:rsidR="008C43C7" w:rsidRPr="009C0C8D" w:rsidRDefault="008C43C7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Результаты освоения учащимися программ начального общего образования по показателю «успеваемость» в 2017</w:t>
      </w:r>
      <w:r w:rsidR="00CB7E63">
        <w:rPr>
          <w:rFonts w:ascii="Times New Roman" w:hAnsi="Times New Roman" w:cs="Times New Roman"/>
          <w:szCs w:val="24"/>
        </w:rPr>
        <w:t>-18</w:t>
      </w:r>
      <w:r w:rsidRPr="009C0C8D">
        <w:rPr>
          <w:rFonts w:ascii="Times New Roman" w:hAnsi="Times New Roman" w:cs="Times New Roman"/>
          <w:szCs w:val="24"/>
        </w:rPr>
        <w:t xml:space="preserve"> учебном году</w:t>
      </w:r>
    </w:p>
    <w:p w:rsidR="00922BC9" w:rsidRPr="009C0C8D" w:rsidRDefault="00922BC9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4"/>
        <w:gridCol w:w="778"/>
        <w:gridCol w:w="925"/>
        <w:gridCol w:w="475"/>
        <w:gridCol w:w="21"/>
        <w:gridCol w:w="846"/>
        <w:gridCol w:w="304"/>
        <w:gridCol w:w="904"/>
        <w:gridCol w:w="513"/>
        <w:gridCol w:w="925"/>
        <w:gridCol w:w="390"/>
        <w:gridCol w:w="925"/>
        <w:gridCol w:w="523"/>
        <w:gridCol w:w="925"/>
        <w:gridCol w:w="446"/>
        <w:gridCol w:w="17"/>
      </w:tblGrid>
      <w:tr w:rsidR="00922BC9" w:rsidRPr="009C0C8D" w:rsidTr="007D4DAB">
        <w:trPr>
          <w:gridAfter w:val="1"/>
          <w:wAfter w:w="9" w:type="pct"/>
          <w:cantSplit/>
          <w:trHeight w:val="24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Классы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Всего </w:t>
            </w:r>
            <w:proofErr w:type="spellStart"/>
            <w:r w:rsidRPr="009C0C8D">
              <w:rPr>
                <w:rFonts w:ascii="Times New Roman" w:hAnsi="Times New Roman" w:cs="Times New Roman"/>
                <w:szCs w:val="24"/>
              </w:rPr>
              <w:t>обуч-ся</w:t>
            </w:r>
            <w:proofErr w:type="spellEnd"/>
          </w:p>
        </w:tc>
        <w:tc>
          <w:tcPr>
            <w:tcW w:w="7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Из них успевают</w:t>
            </w:r>
          </w:p>
        </w:tc>
        <w:tc>
          <w:tcPr>
            <w:tcW w:w="61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Окончили год</w:t>
            </w:r>
          </w:p>
        </w:tc>
        <w:tc>
          <w:tcPr>
            <w:tcW w:w="7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Окончили год</w:t>
            </w:r>
          </w:p>
        </w:tc>
        <w:tc>
          <w:tcPr>
            <w:tcW w:w="14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Не успевают</w:t>
            </w:r>
          </w:p>
        </w:tc>
        <w:tc>
          <w:tcPr>
            <w:tcW w:w="7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Переведены условно</w:t>
            </w:r>
          </w:p>
        </w:tc>
      </w:tr>
      <w:tr w:rsidR="00922BC9" w:rsidRPr="009C0C8D" w:rsidTr="007D4DAB">
        <w:trPr>
          <w:gridAfter w:val="1"/>
          <w:wAfter w:w="9" w:type="pct"/>
          <w:cantSplit/>
          <w:trHeight w:val="137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Из них </w:t>
            </w:r>
            <w:proofErr w:type="spellStart"/>
            <w:r w:rsidRPr="009C0C8D">
              <w:rPr>
                <w:rFonts w:ascii="Times New Roman" w:hAnsi="Times New Roman" w:cs="Times New Roman"/>
                <w:szCs w:val="24"/>
              </w:rPr>
              <w:t>н</w:t>
            </w:r>
            <w:proofErr w:type="spellEnd"/>
            <w:r w:rsidRPr="009C0C8D">
              <w:rPr>
                <w:rFonts w:ascii="Times New Roman" w:hAnsi="Times New Roman" w:cs="Times New Roman"/>
                <w:szCs w:val="24"/>
              </w:rPr>
              <w:t>/а</w:t>
            </w:r>
          </w:p>
        </w:tc>
        <w:tc>
          <w:tcPr>
            <w:tcW w:w="7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2BC9" w:rsidRPr="009C0C8D" w:rsidTr="007D4DAB">
        <w:trPr>
          <w:cantSplit/>
          <w:trHeight w:val="629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С отметками «4» и «5»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С отметками «5»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922BC9" w:rsidRPr="009C0C8D" w:rsidTr="007D4DAB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67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2BC9" w:rsidRPr="009C0C8D" w:rsidTr="007D4DAB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2BC9" w:rsidRPr="009C0C8D" w:rsidTr="007D4DAB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2BC9" w:rsidRPr="009C0C8D" w:rsidTr="007D4DAB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922BC9" w:rsidRPr="009C0C8D" w:rsidRDefault="00922BC9" w:rsidP="00922BC9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 xml:space="preserve">Если сравнить результаты освоения обучающимися программ начального общего образования по показателю «успеваемость» в 2017 году с результатами освоения учащимися программ начального общего образования по показателю «успеваемость» в 2016 году, то можно отметить, что процент учащихся, окончивших на «4» и «5», вырос на 2,6 процента    </w:t>
      </w:r>
    </w:p>
    <w:p w:rsidR="00922BC9" w:rsidRPr="009C0C8D" w:rsidRDefault="00922BC9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Результаты освоения учащимися программ основного общего образования по показателю «успеваемость» в 2017</w:t>
      </w:r>
      <w:r w:rsidR="00CB7E63">
        <w:rPr>
          <w:rFonts w:ascii="Times New Roman" w:hAnsi="Times New Roman" w:cs="Times New Roman"/>
          <w:szCs w:val="24"/>
        </w:rPr>
        <w:t>-18</w:t>
      </w:r>
      <w:r w:rsidRPr="009C0C8D">
        <w:rPr>
          <w:rFonts w:ascii="Times New Roman" w:hAnsi="Times New Roman" w:cs="Times New Roman"/>
          <w:szCs w:val="24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7"/>
        <w:gridCol w:w="714"/>
        <w:gridCol w:w="620"/>
        <w:gridCol w:w="570"/>
        <w:gridCol w:w="1137"/>
        <w:gridCol w:w="570"/>
        <w:gridCol w:w="1137"/>
        <w:gridCol w:w="385"/>
        <w:gridCol w:w="621"/>
        <w:gridCol w:w="570"/>
        <w:gridCol w:w="621"/>
        <w:gridCol w:w="469"/>
        <w:gridCol w:w="691"/>
        <w:gridCol w:w="609"/>
      </w:tblGrid>
      <w:tr w:rsidR="00922BC9" w:rsidRPr="009C0C8D" w:rsidTr="007D4DAB">
        <w:trPr>
          <w:cantSplit/>
          <w:trHeight w:val="225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Классы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Всего </w:t>
            </w:r>
            <w:r w:rsidRPr="009C0C8D">
              <w:rPr>
                <w:rFonts w:ascii="Times New Roman" w:hAnsi="Times New Roman" w:cs="Times New Roman"/>
                <w:szCs w:val="24"/>
              </w:rPr>
              <w:br/>
            </w:r>
            <w:proofErr w:type="spellStart"/>
            <w:r w:rsidRPr="009C0C8D">
              <w:rPr>
                <w:rFonts w:ascii="Times New Roman" w:hAnsi="Times New Roman" w:cs="Times New Roman"/>
                <w:szCs w:val="24"/>
              </w:rPr>
              <w:t>обуч-ся</w:t>
            </w:r>
            <w:proofErr w:type="spellEnd"/>
          </w:p>
        </w:tc>
        <w:tc>
          <w:tcPr>
            <w:tcW w:w="6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Из них </w:t>
            </w:r>
            <w:r w:rsidRPr="009C0C8D">
              <w:rPr>
                <w:rFonts w:ascii="Times New Roman" w:hAnsi="Times New Roman" w:cs="Times New Roman"/>
                <w:szCs w:val="24"/>
              </w:rPr>
              <w:br/>
              <w:t>успевают</w:t>
            </w:r>
          </w:p>
        </w:tc>
        <w:tc>
          <w:tcPr>
            <w:tcW w:w="7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Окончили </w:t>
            </w:r>
            <w:r w:rsidRPr="009C0C8D">
              <w:rPr>
                <w:rFonts w:ascii="Times New Roman" w:hAnsi="Times New Roman" w:cs="Times New Roman"/>
                <w:szCs w:val="24"/>
              </w:rPr>
              <w:br/>
              <w:t>год</w:t>
            </w:r>
          </w:p>
        </w:tc>
        <w:tc>
          <w:tcPr>
            <w:tcW w:w="7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Окончили </w:t>
            </w:r>
            <w:r w:rsidRPr="009C0C8D">
              <w:rPr>
                <w:rFonts w:ascii="Times New Roman" w:hAnsi="Times New Roman" w:cs="Times New Roman"/>
                <w:szCs w:val="24"/>
              </w:rPr>
              <w:br/>
              <w:t>год</w:t>
            </w:r>
          </w:p>
        </w:tc>
        <w:tc>
          <w:tcPr>
            <w:tcW w:w="10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Не успевают</w:t>
            </w:r>
          </w:p>
        </w:tc>
        <w:tc>
          <w:tcPr>
            <w:tcW w:w="8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Переведены </w:t>
            </w:r>
            <w:r w:rsidRPr="009C0C8D">
              <w:rPr>
                <w:rFonts w:ascii="Times New Roman" w:hAnsi="Times New Roman" w:cs="Times New Roman"/>
                <w:szCs w:val="24"/>
              </w:rPr>
              <w:br/>
              <w:t>условно</w:t>
            </w:r>
          </w:p>
        </w:tc>
      </w:tr>
      <w:tr w:rsidR="00922BC9" w:rsidRPr="009C0C8D" w:rsidTr="007D4DAB">
        <w:trPr>
          <w:cantSplit/>
          <w:trHeight w:val="225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Из них </w:t>
            </w:r>
            <w:proofErr w:type="spellStart"/>
            <w:r w:rsidRPr="009C0C8D">
              <w:rPr>
                <w:rFonts w:ascii="Times New Roman" w:hAnsi="Times New Roman" w:cs="Times New Roman"/>
                <w:szCs w:val="24"/>
              </w:rPr>
              <w:t>н</w:t>
            </w:r>
            <w:proofErr w:type="spellEnd"/>
            <w:r w:rsidRPr="009C0C8D">
              <w:rPr>
                <w:rFonts w:ascii="Times New Roman" w:hAnsi="Times New Roman" w:cs="Times New Roman"/>
                <w:szCs w:val="24"/>
              </w:rPr>
              <w:t>/а</w:t>
            </w:r>
          </w:p>
        </w:tc>
        <w:tc>
          <w:tcPr>
            <w:tcW w:w="8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0C8D" w:rsidRPr="009C0C8D" w:rsidTr="007D4DAB">
        <w:trPr>
          <w:cantSplit/>
          <w:trHeight w:val="874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С отметками «4» и «5»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С отметками «5»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9C0C8D" w:rsidRPr="009C0C8D" w:rsidTr="007D4DAB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6,7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24623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0C8D" w:rsidRPr="009C0C8D" w:rsidTr="007D4DAB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36,4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0C8D" w:rsidRPr="009C0C8D" w:rsidTr="007D4DAB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85,7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21,4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14,2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7,1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7,1</w:t>
            </w:r>
          </w:p>
        </w:tc>
      </w:tr>
      <w:tr w:rsidR="009C0C8D" w:rsidRPr="009C0C8D" w:rsidTr="007D4DAB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84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5,2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15,7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15,7</w:t>
            </w:r>
          </w:p>
        </w:tc>
      </w:tr>
      <w:tr w:rsidR="009C0C8D" w:rsidRPr="009C0C8D" w:rsidTr="007D4DAB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0C8D" w:rsidRPr="009C0C8D" w:rsidTr="007D4DAB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67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62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92,5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13,4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7,5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5,9</w:t>
            </w:r>
          </w:p>
        </w:tc>
      </w:tr>
    </w:tbl>
    <w:p w:rsidR="008C43C7" w:rsidRPr="009C0C8D" w:rsidRDefault="008C43C7" w:rsidP="00922BC9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C43C7" w:rsidRPr="009C0C8D" w:rsidRDefault="008C43C7" w:rsidP="00922BC9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C43C7" w:rsidRPr="009C0C8D" w:rsidRDefault="008C43C7" w:rsidP="00922BC9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 xml:space="preserve">Если сравнить результаты освоения обучающимися программ основного общего образования по </w:t>
      </w:r>
      <w:r w:rsidR="00FD63BC">
        <w:rPr>
          <w:rFonts w:ascii="Times New Roman" w:hAnsi="Times New Roman" w:cs="Times New Roman"/>
          <w:szCs w:val="24"/>
        </w:rPr>
        <w:t xml:space="preserve">показателю «успеваемость» в </w:t>
      </w:r>
      <w:r w:rsidR="00FD63BC" w:rsidRPr="009C0C8D">
        <w:rPr>
          <w:rFonts w:ascii="Times New Roman" w:hAnsi="Times New Roman" w:cs="Times New Roman"/>
          <w:szCs w:val="24"/>
        </w:rPr>
        <w:t>2017</w:t>
      </w:r>
      <w:r w:rsidR="00FD63BC">
        <w:rPr>
          <w:rFonts w:ascii="Times New Roman" w:hAnsi="Times New Roman" w:cs="Times New Roman"/>
          <w:szCs w:val="24"/>
        </w:rPr>
        <w:t>-18</w:t>
      </w:r>
      <w:r w:rsidR="00FD63BC" w:rsidRPr="009C0C8D">
        <w:rPr>
          <w:rFonts w:ascii="Times New Roman" w:hAnsi="Times New Roman" w:cs="Times New Roman"/>
          <w:szCs w:val="24"/>
        </w:rPr>
        <w:t xml:space="preserve"> году</w:t>
      </w:r>
      <w:proofErr w:type="gramStart"/>
      <w:r w:rsidRPr="009C0C8D">
        <w:rPr>
          <w:rFonts w:ascii="Times New Roman" w:hAnsi="Times New Roman" w:cs="Times New Roman"/>
          <w:szCs w:val="24"/>
        </w:rPr>
        <w:t xml:space="preserve"> </w:t>
      </w:r>
      <w:r w:rsidR="00BC15FE">
        <w:rPr>
          <w:rFonts w:ascii="Times New Roman" w:hAnsi="Times New Roman" w:cs="Times New Roman"/>
          <w:szCs w:val="24"/>
        </w:rPr>
        <w:t xml:space="preserve"> </w:t>
      </w:r>
      <w:r w:rsidRPr="009C0C8D">
        <w:rPr>
          <w:rFonts w:ascii="Times New Roman" w:hAnsi="Times New Roman" w:cs="Times New Roman"/>
          <w:szCs w:val="24"/>
        </w:rPr>
        <w:t>,</w:t>
      </w:r>
      <w:proofErr w:type="gramEnd"/>
      <w:r w:rsidRPr="009C0C8D">
        <w:rPr>
          <w:rFonts w:ascii="Times New Roman" w:hAnsi="Times New Roman" w:cs="Times New Roman"/>
          <w:szCs w:val="24"/>
        </w:rPr>
        <w:t xml:space="preserve"> то можно отметить, что процент учащихся, окончивших на «4» и «5», снизился на 1,7  </w:t>
      </w:r>
    </w:p>
    <w:p w:rsidR="00922BC9" w:rsidRPr="009C0C8D" w:rsidRDefault="00922BC9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2017</w:t>
      </w:r>
      <w:r w:rsidR="00CB7E63">
        <w:rPr>
          <w:rFonts w:ascii="Times New Roman" w:hAnsi="Times New Roman" w:cs="Times New Roman"/>
          <w:szCs w:val="24"/>
        </w:rPr>
        <w:t>-18</w:t>
      </w:r>
      <w:r w:rsidRPr="009C0C8D">
        <w:rPr>
          <w:rFonts w:ascii="Times New Roman" w:hAnsi="Times New Roman" w:cs="Times New Roman"/>
          <w:szCs w:val="24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2"/>
        <w:gridCol w:w="656"/>
        <w:gridCol w:w="572"/>
        <w:gridCol w:w="483"/>
        <w:gridCol w:w="1027"/>
        <w:gridCol w:w="528"/>
        <w:gridCol w:w="1027"/>
        <w:gridCol w:w="364"/>
        <w:gridCol w:w="572"/>
        <w:gridCol w:w="364"/>
        <w:gridCol w:w="572"/>
        <w:gridCol w:w="364"/>
        <w:gridCol w:w="742"/>
        <w:gridCol w:w="454"/>
        <w:gridCol w:w="491"/>
        <w:gridCol w:w="573"/>
      </w:tblGrid>
      <w:tr w:rsidR="00922BC9" w:rsidRPr="009C0C8D" w:rsidTr="007D4DAB">
        <w:trPr>
          <w:cantSplit/>
          <w:trHeight w:val="225"/>
        </w:trPr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Классы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Всего </w:t>
            </w:r>
            <w:proofErr w:type="spellStart"/>
            <w:r w:rsidRPr="009C0C8D">
              <w:rPr>
                <w:rFonts w:ascii="Times New Roman" w:hAnsi="Times New Roman" w:cs="Times New Roman"/>
                <w:szCs w:val="24"/>
              </w:rPr>
              <w:t>обуч-ся</w:t>
            </w:r>
            <w:proofErr w:type="spellEnd"/>
          </w:p>
        </w:tc>
        <w:tc>
          <w:tcPr>
            <w:tcW w:w="5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Из них успевают</w:t>
            </w:r>
          </w:p>
        </w:tc>
        <w:tc>
          <w:tcPr>
            <w:tcW w:w="7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Окончили полугодие</w:t>
            </w:r>
          </w:p>
        </w:tc>
        <w:tc>
          <w:tcPr>
            <w:tcW w:w="7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Окончили год</w:t>
            </w:r>
          </w:p>
        </w:tc>
        <w:tc>
          <w:tcPr>
            <w:tcW w:w="1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Не успевают</w:t>
            </w:r>
          </w:p>
        </w:tc>
        <w:tc>
          <w:tcPr>
            <w:tcW w:w="5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Переведены условно</w:t>
            </w:r>
          </w:p>
        </w:tc>
        <w:tc>
          <w:tcPr>
            <w:tcW w:w="5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Сменили форму обучения</w:t>
            </w:r>
          </w:p>
        </w:tc>
      </w:tr>
      <w:tr w:rsidR="00922BC9" w:rsidRPr="009C0C8D" w:rsidTr="007D4DAB">
        <w:trPr>
          <w:cantSplit/>
          <w:trHeight w:val="225"/>
        </w:trPr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Из них </w:t>
            </w:r>
            <w:proofErr w:type="spellStart"/>
            <w:r w:rsidRPr="009C0C8D">
              <w:rPr>
                <w:rFonts w:ascii="Times New Roman" w:hAnsi="Times New Roman" w:cs="Times New Roman"/>
                <w:szCs w:val="24"/>
              </w:rPr>
              <w:t>н</w:t>
            </w:r>
            <w:proofErr w:type="spellEnd"/>
            <w:r w:rsidRPr="009C0C8D">
              <w:rPr>
                <w:rFonts w:ascii="Times New Roman" w:hAnsi="Times New Roman" w:cs="Times New Roman"/>
                <w:szCs w:val="24"/>
              </w:rPr>
              <w:t>/а</w:t>
            </w:r>
          </w:p>
        </w:tc>
        <w:tc>
          <w:tcPr>
            <w:tcW w:w="5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2BC9" w:rsidRPr="009C0C8D" w:rsidTr="007D4DAB">
        <w:trPr>
          <w:cantSplit/>
          <w:trHeight w:val="737"/>
        </w:trPr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С отметками </w:t>
            </w:r>
            <w:r w:rsidRPr="009C0C8D">
              <w:rPr>
                <w:rFonts w:ascii="Times New Roman" w:hAnsi="Times New Roman" w:cs="Times New Roman"/>
                <w:szCs w:val="24"/>
              </w:rPr>
              <w:br/>
              <w:t>«4» и «5»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С </w:t>
            </w:r>
            <w:r w:rsidRPr="009C0C8D">
              <w:rPr>
                <w:rFonts w:ascii="Times New Roman" w:hAnsi="Times New Roman" w:cs="Times New Roman"/>
                <w:szCs w:val="24"/>
              </w:rPr>
              <w:br/>
              <w:t>отметками «5»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</w:tr>
      <w:tr w:rsidR="00922BC9" w:rsidRPr="009C0C8D" w:rsidTr="007D4DAB">
        <w:trPr>
          <w:trHeight w:val="311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14,3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2BC9" w:rsidRPr="009C0C8D" w:rsidTr="007D4DAB">
        <w:trPr>
          <w:trHeight w:val="311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71,4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2BC9" w:rsidRPr="009C0C8D" w:rsidTr="007D4DAB">
        <w:trPr>
          <w:trHeight w:val="311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922BC9" w:rsidRPr="009C0C8D" w:rsidRDefault="00922BC9" w:rsidP="00922BC9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proofErr w:type="gramStart"/>
      <w:r w:rsidRPr="009C0C8D">
        <w:rPr>
          <w:rFonts w:ascii="Times New Roman" w:hAnsi="Times New Roman" w:cs="Times New Roman"/>
          <w:szCs w:val="24"/>
        </w:rPr>
        <w:t xml:space="preserve">Результаты освоения учащимися программ среднего общего образования по </w:t>
      </w:r>
      <w:r w:rsidR="00BC15FE">
        <w:rPr>
          <w:rFonts w:ascii="Times New Roman" w:hAnsi="Times New Roman" w:cs="Times New Roman"/>
          <w:szCs w:val="24"/>
        </w:rPr>
        <w:t xml:space="preserve">показателю «успеваемость» в </w:t>
      </w:r>
      <w:r w:rsidR="00BC15FE" w:rsidRPr="009C0C8D">
        <w:rPr>
          <w:rFonts w:ascii="Times New Roman" w:hAnsi="Times New Roman" w:cs="Times New Roman"/>
          <w:szCs w:val="24"/>
        </w:rPr>
        <w:t>2017</w:t>
      </w:r>
      <w:r w:rsidR="00BC15FE">
        <w:rPr>
          <w:rFonts w:ascii="Times New Roman" w:hAnsi="Times New Roman" w:cs="Times New Roman"/>
          <w:szCs w:val="24"/>
        </w:rPr>
        <w:t>-18</w:t>
      </w:r>
      <w:r w:rsidR="00BC15FE" w:rsidRPr="009C0C8D">
        <w:rPr>
          <w:rFonts w:ascii="Times New Roman" w:hAnsi="Times New Roman" w:cs="Times New Roman"/>
          <w:szCs w:val="24"/>
        </w:rPr>
        <w:t xml:space="preserve"> </w:t>
      </w:r>
      <w:r w:rsidRPr="009C0C8D">
        <w:rPr>
          <w:rFonts w:ascii="Times New Roman" w:hAnsi="Times New Roman" w:cs="Times New Roman"/>
          <w:szCs w:val="24"/>
        </w:rPr>
        <w:t>учебном году выросли на 23 процента (в 2016</w:t>
      </w:r>
      <w:r w:rsidR="00BC15FE">
        <w:rPr>
          <w:rFonts w:ascii="Times New Roman" w:hAnsi="Times New Roman" w:cs="Times New Roman"/>
          <w:szCs w:val="24"/>
        </w:rPr>
        <w:t>-17</w:t>
      </w:r>
      <w:r w:rsidRPr="009C0C8D">
        <w:rPr>
          <w:rFonts w:ascii="Times New Roman" w:hAnsi="Times New Roman" w:cs="Times New Roman"/>
          <w:szCs w:val="24"/>
        </w:rPr>
        <w:t xml:space="preserve"> количество обучающихся, которые закончили полугодие на «4» и «5», было 14 </w:t>
      </w:r>
      <w:proofErr w:type="gramEnd"/>
    </w:p>
    <w:p w:rsidR="00922BC9" w:rsidRPr="009C0C8D" w:rsidRDefault="00BC15FE" w:rsidP="00922BC9">
      <w:pPr>
        <w:spacing w:before="120"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Результаты сдачи ЕГЭ 2018</w:t>
      </w:r>
      <w:r w:rsidR="00922BC9" w:rsidRPr="009C0C8D">
        <w:rPr>
          <w:rFonts w:ascii="Times New Roman" w:hAnsi="Times New Roman" w:cs="Times New Roman"/>
          <w:bCs/>
          <w:szCs w:val="24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6"/>
        <w:gridCol w:w="1401"/>
        <w:gridCol w:w="2104"/>
        <w:gridCol w:w="1997"/>
        <w:gridCol w:w="1543"/>
      </w:tblGrid>
      <w:tr w:rsidR="00922BC9" w:rsidRPr="009C0C8D" w:rsidTr="007D4DAB">
        <w:tc>
          <w:tcPr>
            <w:tcW w:w="1319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 xml:space="preserve">Предмет </w:t>
            </w:r>
          </w:p>
        </w:tc>
        <w:tc>
          <w:tcPr>
            <w:tcW w:w="732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Сдавали всего человек</w:t>
            </w:r>
          </w:p>
        </w:tc>
        <w:tc>
          <w:tcPr>
            <w:tcW w:w="1099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Сколько обучающихся</w:t>
            </w:r>
            <w:r w:rsidRPr="009C0C8D">
              <w:rPr>
                <w:rFonts w:ascii="Times New Roman" w:hAnsi="Times New Roman" w:cs="Times New Roman"/>
                <w:bCs/>
                <w:szCs w:val="24"/>
              </w:rPr>
              <w:br/>
              <w:t>получили 100 баллов</w:t>
            </w:r>
          </w:p>
        </w:tc>
        <w:tc>
          <w:tcPr>
            <w:tcW w:w="1043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Сколько обучающихся</w:t>
            </w:r>
            <w:r w:rsidRPr="009C0C8D">
              <w:rPr>
                <w:rFonts w:ascii="Times New Roman" w:hAnsi="Times New Roman" w:cs="Times New Roman"/>
                <w:bCs/>
                <w:szCs w:val="24"/>
              </w:rPr>
              <w:br/>
              <w:t>получили 90–98 баллов</w:t>
            </w:r>
          </w:p>
        </w:tc>
        <w:tc>
          <w:tcPr>
            <w:tcW w:w="806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Средний балл</w:t>
            </w:r>
          </w:p>
        </w:tc>
      </w:tr>
      <w:tr w:rsidR="00922BC9" w:rsidRPr="009C0C8D" w:rsidTr="007D4DAB">
        <w:trPr>
          <w:trHeight w:val="252"/>
        </w:trPr>
        <w:tc>
          <w:tcPr>
            <w:tcW w:w="1319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Русский язык</w:t>
            </w:r>
          </w:p>
        </w:tc>
        <w:tc>
          <w:tcPr>
            <w:tcW w:w="732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  <w:tc>
          <w:tcPr>
            <w:tcW w:w="1099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49.4</w:t>
            </w:r>
          </w:p>
        </w:tc>
      </w:tr>
      <w:tr w:rsidR="00922BC9" w:rsidRPr="009C0C8D" w:rsidTr="007D4DAB">
        <w:tc>
          <w:tcPr>
            <w:tcW w:w="1319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Математика базов</w:t>
            </w:r>
            <w:proofErr w:type="gramStart"/>
            <w:r w:rsidRPr="009C0C8D">
              <w:rPr>
                <w:rFonts w:ascii="Times New Roman" w:hAnsi="Times New Roman" w:cs="Times New Roman"/>
                <w:bCs/>
                <w:szCs w:val="24"/>
              </w:rPr>
              <w:t>.</w:t>
            </w:r>
            <w:proofErr w:type="gramEnd"/>
            <w:r w:rsidRPr="009C0C8D">
              <w:rPr>
                <w:rFonts w:ascii="Times New Roman" w:hAnsi="Times New Roman" w:cs="Times New Roman"/>
                <w:bCs/>
                <w:szCs w:val="24"/>
              </w:rPr>
              <w:t xml:space="preserve">/ </w:t>
            </w:r>
            <w:proofErr w:type="spellStart"/>
            <w:proofErr w:type="gramStart"/>
            <w:r w:rsidRPr="009C0C8D">
              <w:rPr>
                <w:rFonts w:ascii="Times New Roman" w:hAnsi="Times New Roman" w:cs="Times New Roman"/>
                <w:bCs/>
                <w:szCs w:val="24"/>
              </w:rPr>
              <w:t>п</w:t>
            </w:r>
            <w:proofErr w:type="gramEnd"/>
            <w:r w:rsidRPr="009C0C8D">
              <w:rPr>
                <w:rFonts w:ascii="Times New Roman" w:hAnsi="Times New Roman" w:cs="Times New Roman"/>
                <w:bCs/>
                <w:szCs w:val="24"/>
              </w:rPr>
              <w:t>рофильн</w:t>
            </w:r>
            <w:proofErr w:type="spellEnd"/>
            <w:r w:rsidRPr="009C0C8D">
              <w:rPr>
                <w:rFonts w:ascii="Times New Roman" w:hAnsi="Times New Roman" w:cs="Times New Roman"/>
                <w:bCs/>
                <w:szCs w:val="24"/>
              </w:rPr>
              <w:t>.</w:t>
            </w:r>
          </w:p>
        </w:tc>
        <w:tc>
          <w:tcPr>
            <w:tcW w:w="732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7/2</w:t>
            </w:r>
          </w:p>
        </w:tc>
        <w:tc>
          <w:tcPr>
            <w:tcW w:w="1099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3.4/ 47.5</w:t>
            </w:r>
          </w:p>
        </w:tc>
      </w:tr>
      <w:tr w:rsidR="00922BC9" w:rsidRPr="009C0C8D" w:rsidTr="007D4DAB">
        <w:tc>
          <w:tcPr>
            <w:tcW w:w="1319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Обществознание</w:t>
            </w:r>
          </w:p>
        </w:tc>
        <w:tc>
          <w:tcPr>
            <w:tcW w:w="732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099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65</w:t>
            </w:r>
          </w:p>
        </w:tc>
      </w:tr>
      <w:tr w:rsidR="00922BC9" w:rsidRPr="009C0C8D" w:rsidTr="007D4DAB">
        <w:tc>
          <w:tcPr>
            <w:tcW w:w="1319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Итого:</w:t>
            </w:r>
          </w:p>
        </w:tc>
        <w:tc>
          <w:tcPr>
            <w:tcW w:w="732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99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043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06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8C43C7" w:rsidRPr="009C0C8D" w:rsidRDefault="00BC15FE" w:rsidP="00922BC9">
      <w:pPr>
        <w:spacing w:before="120"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В 2018</w:t>
      </w:r>
      <w:r w:rsidR="00922BC9" w:rsidRPr="009C0C8D">
        <w:rPr>
          <w:rFonts w:ascii="Times New Roman" w:hAnsi="Times New Roman" w:cs="Times New Roman"/>
          <w:bCs/>
          <w:szCs w:val="24"/>
        </w:rPr>
        <w:t xml:space="preserve"> году результаты ЕГ</w:t>
      </w:r>
      <w:r>
        <w:rPr>
          <w:rFonts w:ascii="Times New Roman" w:hAnsi="Times New Roman" w:cs="Times New Roman"/>
          <w:bCs/>
          <w:szCs w:val="24"/>
        </w:rPr>
        <w:t>Э улучшились по сравнению с 2017</w:t>
      </w:r>
      <w:r w:rsidR="00922BC9" w:rsidRPr="009C0C8D">
        <w:rPr>
          <w:rFonts w:ascii="Times New Roman" w:hAnsi="Times New Roman" w:cs="Times New Roman"/>
          <w:bCs/>
          <w:szCs w:val="24"/>
        </w:rPr>
        <w:t xml:space="preserve"> годом. </w:t>
      </w:r>
      <w:r>
        <w:rPr>
          <w:rFonts w:ascii="Times New Roman" w:hAnsi="Times New Roman" w:cs="Times New Roman"/>
          <w:bCs/>
          <w:szCs w:val="24"/>
        </w:rPr>
        <w:t xml:space="preserve"> 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bCs/>
          <w:szCs w:val="24"/>
        </w:rPr>
      </w:pPr>
      <w:r w:rsidRPr="009C0C8D">
        <w:rPr>
          <w:rFonts w:ascii="Times New Roman" w:hAnsi="Times New Roman" w:cs="Times New Roman"/>
          <w:bCs/>
          <w:szCs w:val="24"/>
        </w:rPr>
        <w:t>Результаты сдачи ОГЭ 2017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3"/>
        <w:gridCol w:w="1151"/>
        <w:gridCol w:w="1705"/>
        <w:gridCol w:w="1704"/>
        <w:gridCol w:w="1704"/>
        <w:gridCol w:w="1704"/>
      </w:tblGrid>
      <w:tr w:rsidR="00922BC9" w:rsidRPr="009C0C8D" w:rsidTr="007D4DAB">
        <w:tc>
          <w:tcPr>
            <w:tcW w:w="837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Предмет</w:t>
            </w:r>
          </w:p>
        </w:tc>
        <w:tc>
          <w:tcPr>
            <w:tcW w:w="601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Сдавали всего человек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Сколько обучающихся</w:t>
            </w:r>
            <w:r w:rsidRPr="009C0C8D">
              <w:rPr>
                <w:rFonts w:ascii="Times New Roman" w:hAnsi="Times New Roman" w:cs="Times New Roman"/>
                <w:bCs/>
                <w:szCs w:val="24"/>
              </w:rPr>
              <w:br/>
              <w:t>получили 100 баллов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Сколько обучающихся</w:t>
            </w:r>
            <w:r w:rsidRPr="009C0C8D">
              <w:rPr>
                <w:rFonts w:ascii="Times New Roman" w:hAnsi="Times New Roman" w:cs="Times New Roman"/>
                <w:bCs/>
                <w:szCs w:val="24"/>
              </w:rPr>
              <w:br/>
              <w:t>получили «5»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Сколько обучающихся</w:t>
            </w:r>
            <w:r w:rsidRPr="009C0C8D">
              <w:rPr>
                <w:rFonts w:ascii="Times New Roman" w:hAnsi="Times New Roman" w:cs="Times New Roman"/>
                <w:bCs/>
                <w:szCs w:val="24"/>
              </w:rPr>
              <w:br/>
              <w:t>получили «4»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Сколько обучающихся</w:t>
            </w:r>
            <w:r w:rsidRPr="009C0C8D">
              <w:rPr>
                <w:rFonts w:ascii="Times New Roman" w:hAnsi="Times New Roman" w:cs="Times New Roman"/>
                <w:bCs/>
                <w:szCs w:val="24"/>
              </w:rPr>
              <w:br/>
              <w:t>получили «3»</w:t>
            </w:r>
          </w:p>
        </w:tc>
      </w:tr>
      <w:tr w:rsidR="00922BC9" w:rsidRPr="009C0C8D" w:rsidTr="007D4DAB">
        <w:tc>
          <w:tcPr>
            <w:tcW w:w="837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Математика</w:t>
            </w:r>
          </w:p>
        </w:tc>
        <w:tc>
          <w:tcPr>
            <w:tcW w:w="601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</w:tr>
      <w:tr w:rsidR="00922BC9" w:rsidRPr="009C0C8D" w:rsidTr="007D4DAB">
        <w:tc>
          <w:tcPr>
            <w:tcW w:w="837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 xml:space="preserve">Русский язык </w:t>
            </w:r>
          </w:p>
        </w:tc>
        <w:tc>
          <w:tcPr>
            <w:tcW w:w="601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</w:tr>
      <w:tr w:rsidR="00922BC9" w:rsidRPr="009C0C8D" w:rsidTr="007D4DAB">
        <w:tc>
          <w:tcPr>
            <w:tcW w:w="837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 xml:space="preserve"> Биология </w:t>
            </w:r>
          </w:p>
        </w:tc>
        <w:tc>
          <w:tcPr>
            <w:tcW w:w="601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</w:tr>
      <w:tr w:rsidR="00922BC9" w:rsidRPr="009C0C8D" w:rsidTr="007D4DAB">
        <w:tc>
          <w:tcPr>
            <w:tcW w:w="837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География</w:t>
            </w:r>
          </w:p>
        </w:tc>
        <w:tc>
          <w:tcPr>
            <w:tcW w:w="601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922BC9" w:rsidRPr="009C0C8D" w:rsidRDefault="00922BC9" w:rsidP="007D4DAB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</w:tr>
    </w:tbl>
    <w:p w:rsidR="009C0C8D" w:rsidRDefault="009C0C8D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  <w:lang w:val="en-US"/>
        </w:rPr>
        <w:t>V</w:t>
      </w:r>
      <w:r w:rsidRPr="009C0C8D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9C0C8D">
        <w:rPr>
          <w:rFonts w:ascii="Times New Roman" w:hAnsi="Times New Roman" w:cs="Times New Roman"/>
          <w:szCs w:val="24"/>
        </w:rPr>
        <w:t>Востребованность</w:t>
      </w:r>
      <w:proofErr w:type="spellEnd"/>
      <w:r w:rsidRPr="009C0C8D">
        <w:rPr>
          <w:rFonts w:ascii="Times New Roman" w:hAnsi="Times New Roman" w:cs="Times New Roman"/>
          <w:szCs w:val="24"/>
        </w:rPr>
        <w:t xml:space="preserve"> выпускников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"/>
        <w:gridCol w:w="610"/>
        <w:gridCol w:w="842"/>
        <w:gridCol w:w="842"/>
        <w:gridCol w:w="1538"/>
        <w:gridCol w:w="610"/>
        <w:gridCol w:w="969"/>
        <w:gridCol w:w="1538"/>
        <w:gridCol w:w="1025"/>
        <w:gridCol w:w="812"/>
      </w:tblGrid>
      <w:tr w:rsidR="00922BC9" w:rsidRPr="009C0C8D" w:rsidTr="007D4DAB">
        <w:tc>
          <w:tcPr>
            <w:tcW w:w="418" w:type="pct"/>
            <w:vMerge w:val="restart"/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Год выпуска</w:t>
            </w:r>
          </w:p>
        </w:tc>
        <w:tc>
          <w:tcPr>
            <w:tcW w:w="2052" w:type="pct"/>
            <w:gridSpan w:val="4"/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Основная школа</w:t>
            </w:r>
          </w:p>
        </w:tc>
        <w:tc>
          <w:tcPr>
            <w:tcW w:w="2529" w:type="pct"/>
            <w:gridSpan w:val="5"/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Средняя школа</w:t>
            </w:r>
          </w:p>
        </w:tc>
      </w:tr>
      <w:tr w:rsidR="00922BC9" w:rsidRPr="009C0C8D" w:rsidTr="007D4DAB">
        <w:trPr>
          <w:cantSplit/>
          <w:trHeight w:val="693"/>
        </w:trPr>
        <w:tc>
          <w:tcPr>
            <w:tcW w:w="418" w:type="pct"/>
            <w:vMerge/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443" w:type="pct"/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Перешли в 10-й класс Школы</w:t>
            </w:r>
          </w:p>
        </w:tc>
        <w:tc>
          <w:tcPr>
            <w:tcW w:w="443" w:type="pct"/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Перешли в 10-й класс другой ОО</w:t>
            </w:r>
          </w:p>
        </w:tc>
        <w:tc>
          <w:tcPr>
            <w:tcW w:w="818" w:type="pct"/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Поступили в профессиональную ОО</w:t>
            </w:r>
          </w:p>
        </w:tc>
        <w:tc>
          <w:tcPr>
            <w:tcW w:w="278" w:type="pct"/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493" w:type="pct"/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Поступили в ВУЗ</w:t>
            </w:r>
          </w:p>
        </w:tc>
        <w:tc>
          <w:tcPr>
            <w:tcW w:w="818" w:type="pct"/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Поступили в профессиональную ОО</w:t>
            </w:r>
          </w:p>
        </w:tc>
        <w:tc>
          <w:tcPr>
            <w:tcW w:w="528" w:type="pct"/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Устроились на работу</w:t>
            </w:r>
          </w:p>
        </w:tc>
        <w:tc>
          <w:tcPr>
            <w:tcW w:w="412" w:type="pct"/>
            <w:vAlign w:val="center"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Пошли на срочную службу по призыву</w:t>
            </w:r>
          </w:p>
        </w:tc>
      </w:tr>
      <w:tr w:rsidR="00922BC9" w:rsidRPr="009C0C8D" w:rsidTr="007D4DAB">
        <w:tc>
          <w:tcPr>
            <w:tcW w:w="41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201</w:t>
            </w:r>
          </w:p>
        </w:tc>
        <w:tc>
          <w:tcPr>
            <w:tcW w:w="34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43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443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1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7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3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2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2BC9" w:rsidRPr="009C0C8D" w:rsidTr="007D4DAB">
        <w:tc>
          <w:tcPr>
            <w:tcW w:w="41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34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43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43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3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2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12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22BC9" w:rsidRPr="009C0C8D" w:rsidTr="007D4DAB">
        <w:tc>
          <w:tcPr>
            <w:tcW w:w="41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34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443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1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4</w:t>
            </w:r>
          </w:p>
        </w:tc>
        <w:tc>
          <w:tcPr>
            <w:tcW w:w="27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93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1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28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12" w:type="pct"/>
            <w:vAlign w:val="center"/>
          </w:tcPr>
          <w:p w:rsidR="00922BC9" w:rsidRPr="009C0C8D" w:rsidRDefault="00922BC9" w:rsidP="007D4D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922BC9" w:rsidRPr="009C0C8D" w:rsidRDefault="0024623D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201</w:t>
      </w:r>
      <w:r w:rsidRPr="0024623D">
        <w:rPr>
          <w:rFonts w:ascii="Times New Roman" w:hAnsi="Times New Roman" w:cs="Times New Roman"/>
          <w:szCs w:val="24"/>
        </w:rPr>
        <w:t>8</w:t>
      </w:r>
      <w:r w:rsidR="00922BC9" w:rsidRPr="009C0C8D">
        <w:rPr>
          <w:rFonts w:ascii="Times New Roman" w:hAnsi="Times New Roman" w:cs="Times New Roman"/>
          <w:szCs w:val="24"/>
        </w:rPr>
        <w:t xml:space="preserve"> году увеличилось число выпускников 9-го класса, которые продолжили обучение в других общеобразовательных организациях региона. Это связано с тем, что в Школе не введено профильное обучение, которое становится востребованным </w:t>
      </w:r>
      <w:proofErr w:type="gramStart"/>
      <w:r w:rsidR="00922BC9" w:rsidRPr="009C0C8D">
        <w:rPr>
          <w:rFonts w:ascii="Times New Roman" w:hAnsi="Times New Roman" w:cs="Times New Roman"/>
          <w:szCs w:val="24"/>
        </w:rPr>
        <w:t>среди</w:t>
      </w:r>
      <w:proofErr w:type="gramEnd"/>
      <w:r w:rsidR="00922BC9" w:rsidRPr="009C0C8D">
        <w:rPr>
          <w:rFonts w:ascii="Times New Roman" w:hAnsi="Times New Roman" w:cs="Times New Roman"/>
          <w:szCs w:val="24"/>
        </w:rPr>
        <w:t xml:space="preserve"> обучающихся. Количество выпускников, поступающих в ВУЗ, стабильно растет по сравнению с общим количеством выпускников 11-го класса.</w:t>
      </w:r>
    </w:p>
    <w:p w:rsidR="00922BC9" w:rsidRPr="009C0C8D" w:rsidRDefault="00922BC9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 xml:space="preserve">VI. Оценка </w:t>
      </w:r>
      <w:proofErr w:type="gramStart"/>
      <w:r w:rsidRPr="009C0C8D">
        <w:rPr>
          <w:rFonts w:ascii="Times New Roman" w:hAnsi="Times New Roman" w:cs="Times New Roman"/>
          <w:szCs w:val="24"/>
        </w:rPr>
        <w:t>функционирования внутренней системы оценки качества образования</w:t>
      </w:r>
      <w:proofErr w:type="gramEnd"/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 xml:space="preserve">В Школе утверждено положение о внутренней системе оценки качества образования от 17.09.2016. По итогам оценки качества образования </w:t>
      </w:r>
      <w:r w:rsidR="00EF0F27">
        <w:rPr>
          <w:rFonts w:ascii="Times New Roman" w:hAnsi="Times New Roman" w:cs="Times New Roman"/>
          <w:szCs w:val="24"/>
        </w:rPr>
        <w:t xml:space="preserve">в </w:t>
      </w:r>
      <w:r w:rsidR="00EF0F27" w:rsidRPr="009C0C8D">
        <w:rPr>
          <w:rFonts w:ascii="Times New Roman" w:hAnsi="Times New Roman" w:cs="Times New Roman"/>
          <w:szCs w:val="24"/>
        </w:rPr>
        <w:t>2017</w:t>
      </w:r>
      <w:r w:rsidR="00EF0F27">
        <w:rPr>
          <w:rFonts w:ascii="Times New Roman" w:hAnsi="Times New Roman" w:cs="Times New Roman"/>
          <w:szCs w:val="24"/>
        </w:rPr>
        <w:t>-18</w:t>
      </w:r>
      <w:r w:rsidR="00EF0F27" w:rsidRPr="009C0C8D">
        <w:rPr>
          <w:rFonts w:ascii="Times New Roman" w:hAnsi="Times New Roman" w:cs="Times New Roman"/>
          <w:szCs w:val="24"/>
        </w:rPr>
        <w:t xml:space="preserve"> учебном году </w:t>
      </w:r>
      <w:r w:rsidRPr="009C0C8D">
        <w:rPr>
          <w:rFonts w:ascii="Times New Roman" w:hAnsi="Times New Roman" w:cs="Times New Roman"/>
          <w:szCs w:val="24"/>
        </w:rPr>
        <w:t xml:space="preserve">выявлено, что уровень </w:t>
      </w:r>
      <w:proofErr w:type="spellStart"/>
      <w:r w:rsidRPr="009C0C8D">
        <w:rPr>
          <w:rFonts w:ascii="Times New Roman" w:hAnsi="Times New Roman" w:cs="Times New Roman"/>
          <w:szCs w:val="24"/>
        </w:rPr>
        <w:t>метапредметных</w:t>
      </w:r>
      <w:proofErr w:type="spellEnd"/>
      <w:r w:rsidRPr="009C0C8D">
        <w:rPr>
          <w:rFonts w:ascii="Times New Roman" w:hAnsi="Times New Roman" w:cs="Times New Roman"/>
          <w:szCs w:val="24"/>
        </w:rPr>
        <w:t xml:space="preserve"> результатов соответствуют среднему уровню, </w:t>
      </w:r>
      <w:proofErr w:type="spellStart"/>
      <w:r w:rsidRPr="009C0C8D">
        <w:rPr>
          <w:rFonts w:ascii="Times New Roman" w:hAnsi="Times New Roman" w:cs="Times New Roman"/>
          <w:szCs w:val="24"/>
        </w:rPr>
        <w:t>сформированность</w:t>
      </w:r>
      <w:proofErr w:type="spellEnd"/>
      <w:r w:rsidRPr="009C0C8D">
        <w:rPr>
          <w:rFonts w:ascii="Times New Roman" w:hAnsi="Times New Roman" w:cs="Times New Roman"/>
          <w:szCs w:val="24"/>
        </w:rPr>
        <w:t xml:space="preserve"> личностных результатов </w:t>
      </w:r>
      <w:proofErr w:type="gramStart"/>
      <w:r w:rsidRPr="009C0C8D">
        <w:rPr>
          <w:rFonts w:ascii="Times New Roman" w:hAnsi="Times New Roman" w:cs="Times New Roman"/>
          <w:szCs w:val="24"/>
        </w:rPr>
        <w:t>высокая</w:t>
      </w:r>
      <w:proofErr w:type="gramEnd"/>
      <w:r w:rsidRPr="009C0C8D">
        <w:rPr>
          <w:rFonts w:ascii="Times New Roman" w:hAnsi="Times New Roman" w:cs="Times New Roman"/>
          <w:szCs w:val="24"/>
        </w:rPr>
        <w:t>.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П</w:t>
      </w:r>
      <w:r w:rsidR="004624AB">
        <w:rPr>
          <w:rFonts w:ascii="Times New Roman" w:hAnsi="Times New Roman" w:cs="Times New Roman"/>
          <w:szCs w:val="24"/>
        </w:rPr>
        <w:t>о результатам анкетирования 201</w:t>
      </w:r>
      <w:r w:rsidR="004624AB" w:rsidRPr="004624AB">
        <w:rPr>
          <w:rFonts w:ascii="Times New Roman" w:hAnsi="Times New Roman" w:cs="Times New Roman"/>
          <w:szCs w:val="24"/>
        </w:rPr>
        <w:t>8</w:t>
      </w:r>
      <w:r w:rsidRPr="009C0C8D">
        <w:rPr>
          <w:rFonts w:ascii="Times New Roman" w:hAnsi="Times New Roman" w:cs="Times New Roman"/>
          <w:szCs w:val="24"/>
        </w:rPr>
        <w:t xml:space="preserve"> года выявлено, что количество родителей, которые удовлетворены ка</w:t>
      </w:r>
      <w:r w:rsidR="00EF0F27">
        <w:rPr>
          <w:rFonts w:ascii="Times New Roman" w:hAnsi="Times New Roman" w:cs="Times New Roman"/>
          <w:szCs w:val="24"/>
        </w:rPr>
        <w:t>чеством образования в Школе, – 8</w:t>
      </w:r>
      <w:r w:rsidRPr="009C0C8D">
        <w:rPr>
          <w:rFonts w:ascii="Times New Roman" w:hAnsi="Times New Roman" w:cs="Times New Roman"/>
          <w:szCs w:val="24"/>
        </w:rPr>
        <w:t>3 процента, количество обучающихся, удовлетворенны</w:t>
      </w:r>
      <w:r w:rsidR="00EF0F27">
        <w:rPr>
          <w:rFonts w:ascii="Times New Roman" w:hAnsi="Times New Roman" w:cs="Times New Roman"/>
          <w:szCs w:val="24"/>
        </w:rPr>
        <w:t>х образовательным процессом, – 8</w:t>
      </w:r>
      <w:r w:rsidRPr="009C0C8D">
        <w:rPr>
          <w:rFonts w:ascii="Times New Roman" w:hAnsi="Times New Roman" w:cs="Times New Roman"/>
          <w:szCs w:val="24"/>
        </w:rPr>
        <w:t xml:space="preserve">8 процентов. Высказаны пожелания о введении профильного обучения с </w:t>
      </w:r>
      <w:proofErr w:type="spellStart"/>
      <w:proofErr w:type="gramStart"/>
      <w:r w:rsidRPr="009C0C8D">
        <w:rPr>
          <w:rFonts w:ascii="Times New Roman" w:hAnsi="Times New Roman" w:cs="Times New Roman"/>
          <w:szCs w:val="24"/>
        </w:rPr>
        <w:t>естественно-научными</w:t>
      </w:r>
      <w:proofErr w:type="spellEnd"/>
      <w:proofErr w:type="gramEnd"/>
      <w:r w:rsidRPr="009C0C8D">
        <w:rPr>
          <w:rFonts w:ascii="Times New Roman" w:hAnsi="Times New Roman" w:cs="Times New Roman"/>
          <w:szCs w:val="24"/>
        </w:rPr>
        <w:t xml:space="preserve">, социально-экономическими и технологическими классами. </w:t>
      </w:r>
      <w:r w:rsidR="00EF0F27">
        <w:rPr>
          <w:rFonts w:ascii="Times New Roman" w:hAnsi="Times New Roman" w:cs="Times New Roman"/>
          <w:szCs w:val="24"/>
        </w:rPr>
        <w:t xml:space="preserve"> </w:t>
      </w:r>
    </w:p>
    <w:p w:rsidR="008C43C7" w:rsidRPr="009C0C8D" w:rsidRDefault="008C43C7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  <w:lang w:val="en-US"/>
        </w:rPr>
        <w:t>VII</w:t>
      </w:r>
      <w:r w:rsidRPr="009C0C8D">
        <w:rPr>
          <w:rFonts w:ascii="Times New Roman" w:hAnsi="Times New Roman" w:cs="Times New Roman"/>
          <w:szCs w:val="24"/>
        </w:rPr>
        <w:t>. Оценка кадрового обеспечения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 xml:space="preserve">На период </w:t>
      </w:r>
      <w:proofErr w:type="spellStart"/>
      <w:r w:rsidRPr="009C0C8D">
        <w:rPr>
          <w:rFonts w:ascii="Times New Roman" w:hAnsi="Times New Roman" w:cs="Times New Roman"/>
          <w:szCs w:val="24"/>
        </w:rPr>
        <w:t>самообследования</w:t>
      </w:r>
      <w:proofErr w:type="spellEnd"/>
      <w:r w:rsidRPr="009C0C8D">
        <w:rPr>
          <w:rFonts w:ascii="Times New Roman" w:hAnsi="Times New Roman" w:cs="Times New Roman"/>
          <w:szCs w:val="24"/>
        </w:rPr>
        <w:t xml:space="preserve"> в Школе работают 16 педагога</w:t>
      </w:r>
      <w:proofErr w:type="gramStart"/>
      <w:r w:rsidRPr="009C0C8D">
        <w:rPr>
          <w:rFonts w:ascii="Times New Roman" w:hAnsi="Times New Roman" w:cs="Times New Roman"/>
          <w:szCs w:val="24"/>
        </w:rPr>
        <w:t xml:space="preserve"> .</w:t>
      </w:r>
      <w:proofErr w:type="gramEnd"/>
      <w:r w:rsidRPr="009C0C8D">
        <w:rPr>
          <w:rFonts w:ascii="Times New Roman" w:hAnsi="Times New Roman" w:cs="Times New Roman"/>
          <w:szCs w:val="24"/>
        </w:rPr>
        <w:t xml:space="preserve"> Из них 2 человек имеет среднее специальное   2017 </w:t>
      </w:r>
      <w:r w:rsidR="004850FC">
        <w:rPr>
          <w:rFonts w:ascii="Times New Roman" w:hAnsi="Times New Roman" w:cs="Times New Roman"/>
          <w:szCs w:val="24"/>
        </w:rPr>
        <w:t xml:space="preserve">-18 </w:t>
      </w:r>
      <w:r w:rsidRPr="009C0C8D">
        <w:rPr>
          <w:rFonts w:ascii="Times New Roman" w:hAnsi="Times New Roman" w:cs="Times New Roman"/>
          <w:szCs w:val="24"/>
        </w:rPr>
        <w:t>году аттестацию прошли 2 человека – на первую квалификационную категорию.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Основные принципы кадровой политики направлены: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9C0C8D">
        <w:rPr>
          <w:rFonts w:ascii="Times New Roman" w:hAnsi="Times New Roman" w:cs="Times New Roman"/>
          <w:szCs w:val="24"/>
        </w:rPr>
        <w:t>на сохранение, укрепление и развитие кадрового потенциала;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9C0C8D">
        <w:rPr>
          <w:rFonts w:ascii="Times New Roman" w:hAnsi="Times New Roman" w:cs="Times New Roman"/>
          <w:szCs w:val="24"/>
        </w:rPr>
        <w:t>создание квалифицированного коллектива, способного работать в современных условиях;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9C0C8D">
        <w:rPr>
          <w:rFonts w:ascii="Times New Roman" w:hAnsi="Times New Roman" w:cs="Times New Roman"/>
          <w:szCs w:val="24"/>
        </w:rPr>
        <w:t>повышения уровня квалификации персонала.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9C0C8D">
        <w:rPr>
          <w:rFonts w:ascii="Times New Roman" w:hAnsi="Times New Roman" w:cs="Times New Roman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− в </w:t>
      </w:r>
      <w:r w:rsidRPr="009C0C8D">
        <w:rPr>
          <w:rFonts w:ascii="Times New Roman" w:hAnsi="Times New Roman" w:cs="Times New Roman"/>
          <w:szCs w:val="24"/>
        </w:rPr>
        <w:t>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9C0C8D">
        <w:rPr>
          <w:rFonts w:ascii="Times New Roman" w:hAnsi="Times New Roman" w:cs="Times New Roman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922BC9" w:rsidRPr="009C0C8D" w:rsidRDefault="00922BC9" w:rsidP="00922BC9">
      <w:pPr>
        <w:shd w:val="clear" w:color="auto" w:fill="FFFFFF"/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  <w:lang w:val="en-US"/>
        </w:rPr>
        <w:t>VIII</w:t>
      </w:r>
      <w:r w:rsidRPr="009C0C8D">
        <w:rPr>
          <w:rFonts w:ascii="Times New Roman" w:hAnsi="Times New Roman" w:cs="Times New Roman"/>
          <w:szCs w:val="24"/>
        </w:rPr>
        <w:t>. Оценка учебно-методического и библиотечно-информационного обеспечения</w:t>
      </w:r>
    </w:p>
    <w:p w:rsidR="00922BC9" w:rsidRPr="009C0C8D" w:rsidRDefault="00922BC9" w:rsidP="00922BC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>Общая характеристика:</w:t>
      </w:r>
    </w:p>
    <w:p w:rsidR="00922BC9" w:rsidRPr="009C0C8D" w:rsidRDefault="00922BC9" w:rsidP="00922BC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>− объем библиотечного фонда – 1785 единица;</w:t>
      </w:r>
    </w:p>
    <w:p w:rsidR="00922BC9" w:rsidRPr="009C0C8D" w:rsidRDefault="00922BC9" w:rsidP="00922BC9">
      <w:pPr>
        <w:shd w:val="clear" w:color="auto" w:fill="FFFFFF"/>
        <w:tabs>
          <w:tab w:val="left" w:pos="987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proofErr w:type="spellStart"/>
      <w:r w:rsidRPr="009C0C8D">
        <w:rPr>
          <w:rFonts w:ascii="Times New Roman" w:eastAsia="Times New Roman" w:hAnsi="Times New Roman" w:cs="Times New Roman"/>
          <w:szCs w:val="24"/>
          <w:lang w:eastAsia="ru-RU"/>
        </w:rPr>
        <w:t>книгообеспеченность</w:t>
      </w:r>
      <w:proofErr w:type="spellEnd"/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 – 90 процентов;</w:t>
      </w:r>
      <w:r w:rsidRPr="009C0C8D"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 </w:t>
      </w:r>
    </w:p>
    <w:p w:rsidR="00922BC9" w:rsidRPr="009C0C8D" w:rsidRDefault="00922BC9" w:rsidP="00922BC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>− обращаемость – 1334 единиц в год;</w:t>
      </w:r>
    </w:p>
    <w:p w:rsidR="00922BC9" w:rsidRPr="009C0C8D" w:rsidRDefault="00922BC9" w:rsidP="00922BC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>− объем учебного фонда – 1131 единица.</w:t>
      </w:r>
    </w:p>
    <w:p w:rsidR="00922BC9" w:rsidRPr="009C0C8D" w:rsidRDefault="00922BC9" w:rsidP="00922BC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Фонд библиотеки формируется за счет </w:t>
      </w:r>
      <w:proofErr w:type="gramStart"/>
      <w:r w:rsidRPr="009C0C8D">
        <w:rPr>
          <w:rFonts w:ascii="Times New Roman" w:eastAsia="Times New Roman" w:hAnsi="Times New Roman" w:cs="Times New Roman"/>
          <w:szCs w:val="24"/>
          <w:lang w:eastAsia="ru-RU"/>
        </w:rPr>
        <w:t>федерального</w:t>
      </w:r>
      <w:proofErr w:type="gramEnd"/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,  </w:t>
      </w:r>
    </w:p>
    <w:p w:rsidR="00922BC9" w:rsidRPr="009C0C8D" w:rsidRDefault="00922BC9" w:rsidP="00922BC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9C0C8D">
        <w:rPr>
          <w:rFonts w:ascii="Times New Roman" w:eastAsia="Times New Roman" w:hAnsi="Times New Roman" w:cs="Times New Roman"/>
          <w:bCs/>
          <w:szCs w:val="24"/>
          <w:lang w:eastAsia="ru-RU"/>
        </w:rPr>
        <w:t>Состав фонда и его использование: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2"/>
        <w:gridCol w:w="4416"/>
        <w:gridCol w:w="1961"/>
        <w:gridCol w:w="2376"/>
      </w:tblGrid>
      <w:tr w:rsidR="00922BC9" w:rsidRPr="009C0C8D" w:rsidTr="007D4DAB">
        <w:trPr>
          <w:jc w:val="center"/>
        </w:trPr>
        <w:tc>
          <w:tcPr>
            <w:tcW w:w="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№</w:t>
            </w:r>
          </w:p>
        </w:tc>
        <w:tc>
          <w:tcPr>
            <w:tcW w:w="496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Вид литературы</w:t>
            </w:r>
          </w:p>
        </w:tc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Количество единиц в фонде</w:t>
            </w:r>
          </w:p>
        </w:tc>
        <w:tc>
          <w:tcPr>
            <w:tcW w:w="261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Сколько экземпляров выдавалось за год</w:t>
            </w:r>
          </w:p>
        </w:tc>
      </w:tr>
      <w:tr w:rsidR="00922BC9" w:rsidRPr="009C0C8D" w:rsidTr="007D4DAB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Учебная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1131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970</w:t>
            </w:r>
          </w:p>
        </w:tc>
      </w:tr>
      <w:tr w:rsidR="00922BC9" w:rsidRPr="009C0C8D" w:rsidTr="007D4DAB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</w:tr>
      <w:tr w:rsidR="00922BC9" w:rsidRPr="009C0C8D" w:rsidTr="007D4DAB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Художественная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560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300</w:t>
            </w:r>
          </w:p>
        </w:tc>
      </w:tr>
      <w:tr w:rsidR="00922BC9" w:rsidRPr="009C0C8D" w:rsidTr="007D4DAB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Справочная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</w:tr>
      <w:tr w:rsidR="00922BC9" w:rsidRPr="009C0C8D" w:rsidTr="007D4DAB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Языковедение, литературоведение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22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</w:tr>
      <w:tr w:rsidR="00922BC9" w:rsidRPr="009C0C8D" w:rsidTr="007D4DAB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proofErr w:type="gramStart"/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922BC9" w:rsidRPr="009C0C8D" w:rsidTr="007D4DAB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Техническая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22BC9" w:rsidRPr="009C0C8D" w:rsidRDefault="00922BC9" w:rsidP="007D4DA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0C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</w:tr>
    </w:tbl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Фонд библиотеки  не полностью соответствует требованиям ФГОС, учебники фонда входят в федеральный перечень, утвержденный приказом </w:t>
      </w:r>
      <w:proofErr w:type="spellStart"/>
      <w:r w:rsidRPr="009C0C8D">
        <w:rPr>
          <w:rFonts w:ascii="Times New Roman" w:eastAsia="Times New Roman" w:hAnsi="Times New Roman" w:cs="Times New Roman"/>
          <w:szCs w:val="24"/>
          <w:lang w:eastAsia="ru-RU"/>
        </w:rPr>
        <w:t>Минобрнауки</w:t>
      </w:r>
      <w:proofErr w:type="spellEnd"/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 от 31.03.2014 № 253.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 xml:space="preserve">В библиотеке имеются </w:t>
      </w:r>
      <w:r w:rsidRPr="009C0C8D">
        <w:rPr>
          <w:rFonts w:ascii="Times New Roman" w:hAnsi="Times New Roman" w:cs="Times New Roman"/>
        </w:rPr>
        <w:t xml:space="preserve">учебные пособия на </w:t>
      </w:r>
      <w:proofErr w:type="gramStart"/>
      <w:r w:rsidRPr="009C0C8D">
        <w:rPr>
          <w:rFonts w:ascii="Times New Roman" w:hAnsi="Times New Roman" w:cs="Times New Roman"/>
        </w:rPr>
        <w:t>электронных</w:t>
      </w:r>
      <w:proofErr w:type="gramEnd"/>
      <w:r w:rsidRPr="009C0C8D">
        <w:rPr>
          <w:rFonts w:ascii="Times New Roman" w:hAnsi="Times New Roman" w:cs="Times New Roman"/>
        </w:rPr>
        <w:t xml:space="preserve"> носителях-190экз</w:t>
      </w:r>
      <w:r w:rsidRPr="009C0C8D">
        <w:rPr>
          <w:rFonts w:ascii="Times New Roman" w:hAnsi="Times New Roman" w:cs="Times New Roman"/>
          <w:szCs w:val="24"/>
        </w:rPr>
        <w:t xml:space="preserve">;   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Средний уровень посещаемости библиотеки – 10 человек в день.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Оснащенность библиотеки учебными пособиями недостаточная.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992336" w:rsidRDefault="00992336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992336" w:rsidRDefault="00992336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992336" w:rsidRDefault="00992336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  <w:lang w:val="en-US"/>
        </w:rPr>
        <w:t>IX</w:t>
      </w:r>
      <w:r w:rsidRPr="009C0C8D">
        <w:rPr>
          <w:rFonts w:ascii="Times New Roman" w:hAnsi="Times New Roman" w:cs="Times New Roman"/>
          <w:szCs w:val="24"/>
        </w:rPr>
        <w:t>. Оценка материально-технической базы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 w:rsidRPr="009C0C8D">
        <w:rPr>
          <w:rFonts w:ascii="Times New Roman" w:hAnsi="Times New Roman" w:cs="Times New Roman"/>
          <w:szCs w:val="24"/>
        </w:rPr>
        <w:t xml:space="preserve">В Школе  7  учебных кабинета, 3 из них оснащен современной </w:t>
      </w:r>
      <w:proofErr w:type="spellStart"/>
      <w:r w:rsidRPr="009C0C8D">
        <w:rPr>
          <w:rFonts w:ascii="Times New Roman" w:hAnsi="Times New Roman" w:cs="Times New Roman"/>
          <w:szCs w:val="24"/>
        </w:rPr>
        <w:t>мультимедийной</w:t>
      </w:r>
      <w:proofErr w:type="spellEnd"/>
      <w:r w:rsidRPr="009C0C8D">
        <w:rPr>
          <w:rFonts w:ascii="Times New Roman" w:hAnsi="Times New Roman" w:cs="Times New Roman"/>
          <w:szCs w:val="24"/>
        </w:rPr>
        <w:t xml:space="preserve"> техникой, в том числе:</w:t>
      </w:r>
      <w:proofErr w:type="gramEnd"/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9C0C8D">
        <w:rPr>
          <w:rFonts w:ascii="Times New Roman" w:hAnsi="Times New Roman" w:cs="Times New Roman"/>
          <w:szCs w:val="24"/>
        </w:rPr>
        <w:t>кабинет по физике;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9C0C8D">
        <w:rPr>
          <w:rFonts w:ascii="Times New Roman" w:hAnsi="Times New Roman" w:cs="Times New Roman"/>
          <w:szCs w:val="24"/>
        </w:rPr>
        <w:t>кабинет по  естествознанию;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9C0C8D">
        <w:rPr>
          <w:rFonts w:ascii="Times New Roman" w:hAnsi="Times New Roman" w:cs="Times New Roman"/>
          <w:szCs w:val="24"/>
        </w:rPr>
        <w:t xml:space="preserve"> компьютерный класс;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="004850FC">
        <w:rPr>
          <w:rFonts w:ascii="Times New Roman" w:hAnsi="Times New Roman" w:cs="Times New Roman"/>
          <w:szCs w:val="24"/>
        </w:rPr>
        <w:t xml:space="preserve"> комбинированная</w:t>
      </w:r>
      <w:r w:rsidRPr="009C0C8D">
        <w:rPr>
          <w:rFonts w:ascii="Times New Roman" w:hAnsi="Times New Roman" w:cs="Times New Roman"/>
          <w:szCs w:val="24"/>
        </w:rPr>
        <w:t xml:space="preserve"> мастерская;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 xml:space="preserve"> Имеется приспособленное помещение  под столовую для организации питания учащихся 1-4 классов.  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 xml:space="preserve">  Спортивная  площадка для игр на территории Школы,  В ней тренажерные оборудовании, волейбольная</w:t>
      </w:r>
      <w:proofErr w:type="gramStart"/>
      <w:r w:rsidRPr="009C0C8D">
        <w:rPr>
          <w:rFonts w:ascii="Times New Roman" w:hAnsi="Times New Roman" w:cs="Times New Roman"/>
          <w:szCs w:val="24"/>
        </w:rPr>
        <w:t xml:space="preserve"> .</w:t>
      </w:r>
      <w:proofErr w:type="gramEnd"/>
      <w:r w:rsidRPr="009C0C8D">
        <w:rPr>
          <w:rFonts w:ascii="Times New Roman" w:hAnsi="Times New Roman" w:cs="Times New Roman"/>
          <w:szCs w:val="24"/>
        </w:rPr>
        <w:t xml:space="preserve"> мини футбольная и баскетбольная площадки </w:t>
      </w:r>
    </w:p>
    <w:p w:rsidR="00922BC9" w:rsidRPr="009C0C8D" w:rsidRDefault="00922BC9" w:rsidP="00922BC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Результаты анализа показателей деятельности организации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Данные приведены</w:t>
      </w:r>
      <w:r w:rsidR="004850FC">
        <w:rPr>
          <w:rFonts w:ascii="Times New Roman" w:hAnsi="Times New Roman" w:cs="Times New Roman"/>
          <w:szCs w:val="24"/>
        </w:rPr>
        <w:t xml:space="preserve"> по состоянию на 29 декабря 2018</w:t>
      </w:r>
      <w:r w:rsidRPr="009C0C8D">
        <w:rPr>
          <w:rFonts w:ascii="Times New Roman" w:hAnsi="Times New Roman" w:cs="Times New Roman"/>
          <w:szCs w:val="24"/>
        </w:rPr>
        <w:t xml:space="preserve">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94"/>
        <w:gridCol w:w="1539"/>
        <w:gridCol w:w="2097"/>
      </w:tblGrid>
      <w:tr w:rsidR="00922BC9" w:rsidRPr="009C0C8D" w:rsidTr="007D4DAB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Единица измерения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Количество</w:t>
            </w:r>
          </w:p>
        </w:tc>
      </w:tr>
      <w:tr w:rsidR="00922BC9" w:rsidRPr="009C0C8D" w:rsidTr="007D4DAB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Образовательная деятельность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135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51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74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10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28 (20.7%)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3.14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43C7" w:rsidRPr="009C0C8D" w:rsidRDefault="008C43C7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43C7" w:rsidRPr="009C0C8D" w:rsidRDefault="008C43C7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C43C7" w:rsidRPr="009C0C8D" w:rsidRDefault="008C43C7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3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3.14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3.8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(0%)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0 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27 (20%)</w:t>
            </w:r>
          </w:p>
        </w:tc>
      </w:tr>
      <w:tr w:rsidR="00922BC9" w:rsidRPr="009C0C8D" w:rsidTr="007D4DAB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9C0C8D">
              <w:rPr>
                <w:rFonts w:ascii="Times New Roman" w:hAnsi="Times New Roman" w:cs="Times New Roman"/>
                <w:szCs w:val="24"/>
              </w:rPr>
              <w:t>численности</w:t>
            </w:r>
            <w:proofErr w:type="gramEnd"/>
            <w:r w:rsidRPr="009C0C8D">
              <w:rPr>
                <w:rFonts w:ascii="Times New Roman" w:hAnsi="Times New Roman" w:cs="Times New Roman"/>
                <w:szCs w:val="24"/>
              </w:rPr>
              <w:t xml:space="preserve">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922BC9" w:rsidRPr="009C0C8D" w:rsidTr="007D4DAB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43C7" w:rsidRPr="009C0C8D" w:rsidRDefault="008C43C7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3C7" w:rsidRPr="009C0C8D" w:rsidRDefault="008C43C7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C43C7" w:rsidRPr="009C0C8D" w:rsidRDefault="008C43C7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0 (0%)</w:t>
            </w:r>
          </w:p>
        </w:tc>
      </w:tr>
      <w:tr w:rsidR="00922BC9" w:rsidRPr="009C0C8D" w:rsidTr="007D4DAB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федерального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922BC9" w:rsidRPr="009C0C8D" w:rsidTr="007D4DAB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92336" w:rsidRDefault="00922BC9" w:rsidP="007D4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336">
              <w:rPr>
                <w:rFonts w:ascii="Times New Roman" w:hAnsi="Times New Roman" w:cs="Times New Roman"/>
                <w:sz w:val="22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92336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336">
              <w:rPr>
                <w:rFonts w:ascii="Times New Roman" w:hAnsi="Times New Roman" w:cs="Times New Roman"/>
                <w:sz w:val="22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92336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336">
              <w:rPr>
                <w:rFonts w:ascii="Times New Roman" w:hAnsi="Times New Roman" w:cs="Times New Roman"/>
                <w:sz w:val="22"/>
              </w:rPr>
              <w:t>0 (0%)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92336" w:rsidRDefault="00922BC9" w:rsidP="007D4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336">
              <w:rPr>
                <w:rFonts w:ascii="Times New Roman" w:hAnsi="Times New Roman" w:cs="Times New Roman"/>
                <w:sz w:val="22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92336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336">
              <w:rPr>
                <w:rFonts w:ascii="Times New Roman" w:hAnsi="Times New Roman" w:cs="Times New Roman"/>
                <w:sz w:val="22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92336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336">
              <w:rPr>
                <w:rFonts w:ascii="Times New Roman" w:hAnsi="Times New Roman" w:cs="Times New Roman"/>
                <w:sz w:val="22"/>
              </w:rPr>
              <w:t>0 (0%)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92336" w:rsidRDefault="00922BC9" w:rsidP="007D4D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336">
              <w:rPr>
                <w:rFonts w:ascii="Times New Roman" w:hAnsi="Times New Roman" w:cs="Times New Roman"/>
                <w:sz w:val="22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92336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336">
              <w:rPr>
                <w:rFonts w:ascii="Times New Roman" w:hAnsi="Times New Roman" w:cs="Times New Roman"/>
                <w:sz w:val="22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92336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336">
              <w:rPr>
                <w:rFonts w:ascii="Times New Roman" w:hAnsi="Times New Roman" w:cs="Times New Roman"/>
                <w:sz w:val="22"/>
              </w:rPr>
              <w:t>0 (0%)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922BC9" w:rsidRPr="009C0C8D" w:rsidTr="007D4DAB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Общая численность </w:t>
            </w:r>
            <w:proofErr w:type="spellStart"/>
            <w:r w:rsidRPr="009C0C8D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9C0C8D">
              <w:rPr>
                <w:rFonts w:ascii="Times New Roman" w:hAnsi="Times New Roman" w:cs="Times New Roman"/>
                <w:szCs w:val="24"/>
              </w:rPr>
              <w:t xml:space="preserve">, в том числе количество </w:t>
            </w:r>
            <w:proofErr w:type="spellStart"/>
            <w:r w:rsidRPr="009C0C8D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9C0C8D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922BC9" w:rsidRPr="009C0C8D" w:rsidTr="007D4DAB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15</w:t>
            </w:r>
          </w:p>
        </w:tc>
      </w:tr>
      <w:tr w:rsidR="00922BC9" w:rsidRPr="009C0C8D" w:rsidTr="007D4DAB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15</w:t>
            </w:r>
          </w:p>
        </w:tc>
      </w:tr>
      <w:tr w:rsidR="00922BC9" w:rsidRPr="009C0C8D" w:rsidTr="007D4DAB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922BC9" w:rsidRPr="009C0C8D" w:rsidTr="007D4DAB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922BC9" w:rsidRPr="009C0C8D" w:rsidTr="007D4DAB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 w:rsidRPr="009C0C8D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9C0C8D">
              <w:rPr>
                <w:rFonts w:ascii="Times New Roman" w:hAnsi="Times New Roman" w:cs="Times New Roman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2BC9" w:rsidRPr="009C0C8D" w:rsidTr="007D4DAB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3 (17.6%)</w:t>
            </w:r>
          </w:p>
        </w:tc>
      </w:tr>
      <w:tr w:rsidR="00922BC9" w:rsidRPr="009C0C8D" w:rsidTr="007D4DAB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7(41%)</w:t>
            </w:r>
          </w:p>
        </w:tc>
      </w:tr>
      <w:tr w:rsidR="00922BC9" w:rsidRPr="009C0C8D" w:rsidTr="007D4DAB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 w:rsidRPr="009C0C8D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9C0C8D">
              <w:rPr>
                <w:rFonts w:ascii="Times New Roman" w:hAnsi="Times New Roman" w:cs="Times New Roman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2BC9" w:rsidRPr="009C0C8D" w:rsidTr="007D4DAB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22BC9" w:rsidRPr="009C0C8D" w:rsidTr="007D4DAB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922BC9" w:rsidRPr="009C0C8D" w:rsidTr="007D4DAB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 w:rsidRPr="009C0C8D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9C0C8D">
              <w:rPr>
                <w:rFonts w:ascii="Times New Roman" w:hAnsi="Times New Roman" w:cs="Times New Roman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22BC9" w:rsidRPr="009C0C8D" w:rsidTr="007D4DAB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2 (12.5%)</w:t>
            </w:r>
          </w:p>
        </w:tc>
      </w:tr>
      <w:tr w:rsidR="00922BC9" w:rsidRPr="009C0C8D" w:rsidTr="007D4DAB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7 (41%)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17 (100%)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0C8D" w:rsidRDefault="009C0C8D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C0C8D" w:rsidRDefault="009C0C8D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C0C8D" w:rsidRDefault="009C0C8D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C0C8D" w:rsidRDefault="009C0C8D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0C8D" w:rsidRDefault="009C0C8D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C0C8D" w:rsidRDefault="009C0C8D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C0C8D" w:rsidRDefault="009C0C8D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C0C8D" w:rsidRDefault="009C0C8D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C8D" w:rsidRDefault="009C0C8D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C0C8D" w:rsidRDefault="009C0C8D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C0C8D" w:rsidRDefault="009C0C8D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C0C8D" w:rsidRDefault="009C0C8D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17 (100%)</w:t>
            </w:r>
          </w:p>
        </w:tc>
      </w:tr>
      <w:tr w:rsidR="00922BC9" w:rsidRPr="009C0C8D" w:rsidTr="007D4DAB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C0C8D">
              <w:rPr>
                <w:rFonts w:ascii="Times New Roman" w:hAnsi="Times New Roman" w:cs="Times New Roman"/>
                <w:bCs/>
                <w:szCs w:val="24"/>
              </w:rPr>
              <w:t>Инфраструктура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0,175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13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922BC9" w:rsidRPr="009C0C8D" w:rsidTr="007D4DAB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922BC9" w:rsidRPr="009C0C8D" w:rsidTr="007D4DAB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922BC9" w:rsidRPr="009C0C8D" w:rsidTr="007D4DAB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− </w:t>
            </w:r>
            <w:proofErr w:type="spellStart"/>
            <w:r w:rsidRPr="009C0C8D">
              <w:rPr>
                <w:rFonts w:ascii="Times New Roman" w:hAnsi="Times New Roman" w:cs="Times New Roman"/>
                <w:szCs w:val="24"/>
              </w:rPr>
              <w:t>медиатеки</w:t>
            </w:r>
            <w:proofErr w:type="spellEnd"/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922BC9" w:rsidRPr="009C0C8D" w:rsidTr="007D4DAB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сре</w:t>
            </w:r>
            <w:proofErr w:type="gramStart"/>
            <w:r w:rsidRPr="009C0C8D">
              <w:rPr>
                <w:rFonts w:ascii="Times New Roman" w:hAnsi="Times New Roman" w:cs="Times New Roman"/>
                <w:szCs w:val="24"/>
              </w:rPr>
              <w:t>дств ск</w:t>
            </w:r>
            <w:proofErr w:type="gramEnd"/>
            <w:r w:rsidRPr="009C0C8D">
              <w:rPr>
                <w:rFonts w:ascii="Times New Roman" w:hAnsi="Times New Roman" w:cs="Times New Roman"/>
                <w:szCs w:val="24"/>
              </w:rPr>
              <w:t>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922BC9" w:rsidRPr="009C0C8D" w:rsidTr="007D4DAB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922BC9" w:rsidRPr="009C0C8D" w:rsidTr="007D4DAB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</w:t>
            </w:r>
            <w:proofErr w:type="gramStart"/>
            <w:r w:rsidRPr="009C0C8D">
              <w:rPr>
                <w:rFonts w:ascii="Times New Roman" w:hAnsi="Times New Roman" w:cs="Times New Roman"/>
                <w:szCs w:val="24"/>
              </w:rPr>
              <w:t>с</w:t>
            </w:r>
            <w:proofErr w:type="gramEnd"/>
            <w:r w:rsidRPr="009C0C8D">
              <w:rPr>
                <w:rFonts w:ascii="Times New Roman" w:hAnsi="Times New Roman" w:cs="Times New Roman"/>
                <w:szCs w:val="24"/>
              </w:rPr>
              <w:t>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135 (100%)</w:t>
            </w:r>
          </w:p>
        </w:tc>
      </w:tr>
      <w:tr w:rsidR="00922BC9" w:rsidRPr="009C0C8D" w:rsidTr="007D4DA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2BC9" w:rsidRPr="009C0C8D" w:rsidRDefault="00922BC9" w:rsidP="007D4DA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C0C8D">
              <w:rPr>
                <w:rFonts w:ascii="Times New Roman" w:hAnsi="Times New Roman" w:cs="Times New Roman"/>
                <w:szCs w:val="24"/>
              </w:rPr>
              <w:t xml:space="preserve"> 1, 6</w:t>
            </w:r>
          </w:p>
        </w:tc>
      </w:tr>
    </w:tbl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 xml:space="preserve">Анализ показателей указывает на то, что Школа имеет  не достаточную инфраструктуру, которая соответствует требованиям </w:t>
      </w:r>
      <w:proofErr w:type="spellStart"/>
      <w:r w:rsidRPr="009C0C8D">
        <w:rPr>
          <w:rFonts w:ascii="Times New Roman" w:hAnsi="Times New Roman" w:cs="Times New Roman"/>
          <w:szCs w:val="24"/>
        </w:rPr>
        <w:t>СанПиН</w:t>
      </w:r>
      <w:proofErr w:type="spellEnd"/>
      <w:r w:rsidRPr="009C0C8D">
        <w:rPr>
          <w:rFonts w:ascii="Times New Roman" w:hAnsi="Times New Roman" w:cs="Times New Roman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922BC9" w:rsidRPr="009C0C8D" w:rsidRDefault="00922BC9" w:rsidP="00922BC9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922BC9" w:rsidRPr="009C0C8D" w:rsidRDefault="00922BC9" w:rsidP="00922BC9">
      <w:pPr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tabs>
          <w:tab w:val="left" w:pos="1485"/>
        </w:tabs>
        <w:rPr>
          <w:rFonts w:ascii="Times New Roman" w:hAnsi="Times New Roman" w:cs="Times New Roman"/>
          <w:szCs w:val="24"/>
        </w:rPr>
      </w:pPr>
      <w:r w:rsidRPr="009C0C8D">
        <w:rPr>
          <w:rFonts w:ascii="Times New Roman" w:hAnsi="Times New Roman" w:cs="Times New Roman"/>
          <w:szCs w:val="24"/>
        </w:rPr>
        <w:tab/>
      </w:r>
    </w:p>
    <w:p w:rsidR="00922BC9" w:rsidRPr="009C0C8D" w:rsidRDefault="00922BC9" w:rsidP="00922BC9">
      <w:pPr>
        <w:tabs>
          <w:tab w:val="left" w:pos="1485"/>
        </w:tabs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tabs>
          <w:tab w:val="left" w:pos="1485"/>
        </w:tabs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tabs>
          <w:tab w:val="left" w:pos="1485"/>
        </w:tabs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tabs>
          <w:tab w:val="left" w:pos="1485"/>
        </w:tabs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tabs>
          <w:tab w:val="left" w:pos="1485"/>
        </w:tabs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tabs>
          <w:tab w:val="left" w:pos="1485"/>
        </w:tabs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tabs>
          <w:tab w:val="left" w:pos="1485"/>
        </w:tabs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tabs>
          <w:tab w:val="left" w:pos="1485"/>
        </w:tabs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tabs>
          <w:tab w:val="left" w:pos="1485"/>
        </w:tabs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tabs>
          <w:tab w:val="left" w:pos="1485"/>
        </w:tabs>
        <w:rPr>
          <w:rFonts w:ascii="Times New Roman" w:hAnsi="Times New Roman" w:cs="Times New Roman"/>
          <w:szCs w:val="24"/>
        </w:rPr>
      </w:pPr>
    </w:p>
    <w:p w:rsidR="00922BC9" w:rsidRPr="009C0C8D" w:rsidRDefault="00922BC9" w:rsidP="00922BC9">
      <w:pPr>
        <w:tabs>
          <w:tab w:val="left" w:pos="1485"/>
        </w:tabs>
        <w:rPr>
          <w:rFonts w:ascii="Times New Roman" w:hAnsi="Times New Roman" w:cs="Times New Roman"/>
          <w:szCs w:val="24"/>
        </w:rPr>
      </w:pPr>
    </w:p>
    <w:p w:rsidR="00215CC8" w:rsidRPr="009C0C8D" w:rsidRDefault="00215CC8">
      <w:pPr>
        <w:rPr>
          <w:rFonts w:ascii="Times New Roman" w:hAnsi="Times New Roman" w:cs="Times New Roman"/>
        </w:rPr>
      </w:pPr>
    </w:p>
    <w:sectPr w:rsidR="00215CC8" w:rsidRPr="009C0C8D" w:rsidSect="00215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">
    <w:nsid w:val="2719115E"/>
    <w:multiLevelType w:val="hybridMultilevel"/>
    <w:tmpl w:val="F1362896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1F2BC7"/>
    <w:multiLevelType w:val="hybridMultilevel"/>
    <w:tmpl w:val="7EA87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020CE"/>
    <w:multiLevelType w:val="hybridMultilevel"/>
    <w:tmpl w:val="07AC9ED0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E0409"/>
    <w:multiLevelType w:val="hybridMultilevel"/>
    <w:tmpl w:val="0EF63B0A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3C7614"/>
    <w:multiLevelType w:val="multilevel"/>
    <w:tmpl w:val="6C7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FD63BC"/>
    <w:rsid w:val="00091ACB"/>
    <w:rsid w:val="00096034"/>
    <w:rsid w:val="00215CC8"/>
    <w:rsid w:val="0024623D"/>
    <w:rsid w:val="00294769"/>
    <w:rsid w:val="002D789E"/>
    <w:rsid w:val="00301A89"/>
    <w:rsid w:val="004624AB"/>
    <w:rsid w:val="004847F8"/>
    <w:rsid w:val="004850FC"/>
    <w:rsid w:val="007D4DAB"/>
    <w:rsid w:val="00815D60"/>
    <w:rsid w:val="008A1C21"/>
    <w:rsid w:val="008C43C7"/>
    <w:rsid w:val="008C5626"/>
    <w:rsid w:val="00922BC9"/>
    <w:rsid w:val="0095340B"/>
    <w:rsid w:val="00992336"/>
    <w:rsid w:val="009C0C8D"/>
    <w:rsid w:val="00A43C7E"/>
    <w:rsid w:val="00BB5949"/>
    <w:rsid w:val="00BC15FE"/>
    <w:rsid w:val="00C66990"/>
    <w:rsid w:val="00CB7E63"/>
    <w:rsid w:val="00CF0573"/>
    <w:rsid w:val="00DF0121"/>
    <w:rsid w:val="00E67A09"/>
    <w:rsid w:val="00EF0F27"/>
    <w:rsid w:val="00F47A69"/>
    <w:rsid w:val="00FB6D4A"/>
    <w:rsid w:val="00FD1181"/>
    <w:rsid w:val="00FD6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BC9"/>
    <w:rPr>
      <w:rFonts w:ascii="Arial" w:eastAsia="Calibri" w:hAnsi="Arial" w:cs="Arial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BC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22BC9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basedOn w:val="a0"/>
    <w:uiPriority w:val="99"/>
    <w:unhideWhenUsed/>
    <w:rsid w:val="00922B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BC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2BC9"/>
    <w:pPr>
      <w:ind w:left="720"/>
      <w:contextualSpacing/>
    </w:pPr>
  </w:style>
  <w:style w:type="table" w:styleId="a7">
    <w:name w:val="Table Grid"/>
    <w:basedOn w:val="a1"/>
    <w:uiPriority w:val="59"/>
    <w:rsid w:val="00922B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922BC9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22BC9"/>
    <w:rPr>
      <w:rFonts w:ascii="Arial" w:eastAsia="Calibri" w:hAnsi="Arial" w:cs="Arial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922BC9"/>
    <w:rPr>
      <w:sz w:val="16"/>
      <w:szCs w:val="16"/>
    </w:rPr>
  </w:style>
  <w:style w:type="paragraph" w:styleId="ab">
    <w:name w:val="Normal (Web)"/>
    <w:basedOn w:val="a"/>
    <w:uiPriority w:val="99"/>
    <w:unhideWhenUsed/>
    <w:rsid w:val="00922BC9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922BC9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922BC9"/>
    <w:rPr>
      <w:b/>
      <w:bCs/>
    </w:rPr>
  </w:style>
  <w:style w:type="character" w:customStyle="1" w:styleId="s110">
    <w:name w:val="s110"/>
    <w:rsid w:val="00922BC9"/>
    <w:rPr>
      <w:b/>
      <w:bCs w:val="0"/>
    </w:rPr>
  </w:style>
  <w:style w:type="paragraph" w:styleId="ae">
    <w:name w:val="No Spacing"/>
    <w:aliases w:val="основа,Без интервала1"/>
    <w:link w:val="af"/>
    <w:uiPriority w:val="1"/>
    <w:qFormat/>
    <w:rsid w:val="00922BC9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footnote text"/>
    <w:basedOn w:val="a"/>
    <w:link w:val="af1"/>
    <w:uiPriority w:val="99"/>
    <w:semiHidden/>
    <w:unhideWhenUsed/>
    <w:rsid w:val="00922BC9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922BC9"/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922BC9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922BC9"/>
    <w:rPr>
      <w:color w:val="800080" w:themeColor="followedHyperlink"/>
      <w:u w:val="single"/>
    </w:rPr>
  </w:style>
  <w:style w:type="paragraph" w:customStyle="1" w:styleId="1">
    <w:name w:val="Абзац списка1"/>
    <w:basedOn w:val="a"/>
    <w:qFormat/>
    <w:rsid w:val="00294769"/>
    <w:pPr>
      <w:ind w:left="720"/>
    </w:pPr>
    <w:rPr>
      <w:rFonts w:ascii="Calibri" w:hAnsi="Calibri" w:cs="Calibri"/>
      <w:sz w:val="22"/>
    </w:rPr>
  </w:style>
  <w:style w:type="character" w:customStyle="1" w:styleId="FontStyle41">
    <w:name w:val="Font Style41"/>
    <w:uiPriority w:val="99"/>
    <w:rsid w:val="00294769"/>
    <w:rPr>
      <w:rFonts w:ascii="Times New Roman" w:hAnsi="Times New Roman" w:cs="Times New Roman" w:hint="default"/>
      <w:sz w:val="20"/>
      <w:szCs w:val="20"/>
    </w:rPr>
  </w:style>
  <w:style w:type="character" w:customStyle="1" w:styleId="af">
    <w:name w:val="Без интервала Знак"/>
    <w:aliases w:val="основа Знак,Без интервала1 Знак"/>
    <w:basedOn w:val="a0"/>
    <w:link w:val="ae"/>
    <w:uiPriority w:val="1"/>
    <w:locked/>
    <w:rsid w:val="00294769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29476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Strong"/>
    <w:basedOn w:val="a0"/>
    <w:uiPriority w:val="22"/>
    <w:qFormat/>
    <w:rsid w:val="00294769"/>
    <w:rPr>
      <w:b/>
      <w:bCs/>
    </w:rPr>
  </w:style>
  <w:style w:type="paragraph" w:customStyle="1" w:styleId="consplusnormal0">
    <w:name w:val="consplusnormal"/>
    <w:basedOn w:val="a"/>
    <w:rsid w:val="00294769"/>
    <w:pPr>
      <w:spacing w:after="0" w:line="360" w:lineRule="auto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AE3A92-DF45-4FFF-9F3C-A1EAB89E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РЕЗУЛЬТАТЫ САМООБСЛЕДОВАНИЯ 2018</Template>
  <TotalTime>2</TotalTime>
  <Pages>18</Pages>
  <Words>4332</Words>
  <Characters>24698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2</cp:revision>
  <cp:lastPrinted>2019-03-27T04:01:00Z</cp:lastPrinted>
  <dcterms:created xsi:type="dcterms:W3CDTF">2019-03-27T04:25:00Z</dcterms:created>
  <dcterms:modified xsi:type="dcterms:W3CDTF">2019-03-27T04:25:00Z</dcterms:modified>
</cp:coreProperties>
</file>